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5AAC3" w14:textId="77777777" w:rsidR="002008D2" w:rsidRDefault="002008D2" w:rsidP="002008D2">
      <w:pPr>
        <w:pStyle w:val="Standard"/>
      </w:pPr>
      <w:r>
        <w:rPr>
          <w:rFonts w:ascii="Arial" w:hAnsi="Arial"/>
          <w:b/>
          <w:bCs/>
          <w:noProof/>
          <w:lang w:eastAsia="en-AU" w:bidi="ar-SA"/>
        </w:rPr>
        <w:drawing>
          <wp:anchor distT="0" distB="0" distL="114300" distR="114300" simplePos="0" relativeHeight="251659264" behindDoc="0" locked="0" layoutInCell="1" allowOverlap="1" wp14:anchorId="775C49FA" wp14:editId="2A8F02FE">
            <wp:simplePos x="0" y="0"/>
            <wp:positionH relativeFrom="column">
              <wp:posOffset>2271963</wp:posOffset>
            </wp:positionH>
            <wp:positionV relativeFrom="paragraph">
              <wp:posOffset>126360</wp:posOffset>
            </wp:positionV>
            <wp:extent cx="1477076" cy="1466999"/>
            <wp:effectExtent l="0" t="0" r="8824" b="0"/>
            <wp:wrapSquare wrapText="bothSides"/>
            <wp:docPr id="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076" cy="1466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F5047D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52B9D672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3E64C59B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3AFDA9B8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3064CC97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2609810B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55A841B6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32EDBE3B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65A7B27A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6D76D260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0271A7D6" w14:textId="77777777" w:rsidR="002008D2" w:rsidRPr="002008D2" w:rsidRDefault="002008D2" w:rsidP="002008D2">
      <w:pPr>
        <w:pStyle w:val="Textbody"/>
        <w:jc w:val="center"/>
        <w:rPr>
          <w:rFonts w:ascii="Arial Black" w:hAnsi="Arial Black"/>
          <w:sz w:val="72"/>
          <w:szCs w:val="72"/>
        </w:rPr>
      </w:pPr>
      <w:r w:rsidRPr="002008D2">
        <w:rPr>
          <w:rFonts w:ascii="Arial Black" w:hAnsi="Arial Black"/>
          <w:sz w:val="72"/>
          <w:szCs w:val="72"/>
        </w:rPr>
        <w:t>Kirtan Mandli</w:t>
      </w:r>
    </w:p>
    <w:p w14:paraId="5D407310" w14:textId="77777777" w:rsidR="002008D2" w:rsidRDefault="002008D2" w:rsidP="002008D2">
      <w:pPr>
        <w:pStyle w:val="Textbody"/>
      </w:pPr>
    </w:p>
    <w:p w14:paraId="0C8B211B" w14:textId="77777777" w:rsidR="002008D2" w:rsidRDefault="002008D2" w:rsidP="002008D2">
      <w:pPr>
        <w:pStyle w:val="Textbody"/>
      </w:pPr>
    </w:p>
    <w:p w14:paraId="5081CFB1" w14:textId="77777777" w:rsidR="002008D2" w:rsidRDefault="002008D2" w:rsidP="002008D2">
      <w:pPr>
        <w:pStyle w:val="Textbody"/>
      </w:pPr>
    </w:p>
    <w:p w14:paraId="1F098CB3" w14:textId="77777777" w:rsidR="002008D2" w:rsidRDefault="002008D2" w:rsidP="002008D2">
      <w:pPr>
        <w:pStyle w:val="Textbody"/>
      </w:pPr>
    </w:p>
    <w:p w14:paraId="4C6768DF" w14:textId="77777777" w:rsidR="002008D2" w:rsidRDefault="002008D2" w:rsidP="002008D2">
      <w:pPr>
        <w:pStyle w:val="Textbody"/>
      </w:pPr>
    </w:p>
    <w:p w14:paraId="362F158B" w14:textId="77777777" w:rsidR="002008D2" w:rsidRDefault="002008D2" w:rsidP="002008D2">
      <w:pPr>
        <w:pStyle w:val="Textbody"/>
      </w:pPr>
    </w:p>
    <w:p w14:paraId="475A49DD" w14:textId="77777777" w:rsidR="002008D2" w:rsidRDefault="002008D2" w:rsidP="002008D2">
      <w:pPr>
        <w:pStyle w:val="Textbody"/>
      </w:pPr>
    </w:p>
    <w:p w14:paraId="6DD0915A" w14:textId="77777777" w:rsidR="002008D2" w:rsidRDefault="002008D2" w:rsidP="002008D2">
      <w:pPr>
        <w:pStyle w:val="Textbody"/>
      </w:pPr>
    </w:p>
    <w:p w14:paraId="75652360" w14:textId="77777777" w:rsidR="002008D2" w:rsidRDefault="002008D2" w:rsidP="002008D2">
      <w:pPr>
        <w:pStyle w:val="Textbody"/>
      </w:pPr>
    </w:p>
    <w:p w14:paraId="440B197A" w14:textId="77777777" w:rsidR="002008D2" w:rsidRDefault="002008D2" w:rsidP="002008D2">
      <w:pPr>
        <w:pStyle w:val="Textbody"/>
      </w:pPr>
      <w:r>
        <w:rPr>
          <w:noProof/>
          <w:lang w:eastAsia="en-AU" w:bidi="ar-SA"/>
        </w:rPr>
        <w:drawing>
          <wp:anchor distT="0" distB="0" distL="114300" distR="114300" simplePos="0" relativeHeight="251660288" behindDoc="0" locked="0" layoutInCell="1" allowOverlap="1" wp14:anchorId="4B7297D3" wp14:editId="0637536C">
            <wp:simplePos x="0" y="0"/>
            <wp:positionH relativeFrom="column">
              <wp:posOffset>1688403</wp:posOffset>
            </wp:positionH>
            <wp:positionV relativeFrom="paragraph">
              <wp:posOffset>-54004</wp:posOffset>
            </wp:positionV>
            <wp:extent cx="2806924" cy="2457715"/>
            <wp:effectExtent l="0" t="0" r="0" b="0"/>
            <wp:wrapNone/>
            <wp:docPr id="2" name="Shap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924" cy="2457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8DD440B" w14:textId="77777777" w:rsidR="002008D2" w:rsidRDefault="002008D2" w:rsidP="002008D2">
      <w:pPr>
        <w:pStyle w:val="Textbody"/>
      </w:pPr>
    </w:p>
    <w:p w14:paraId="5B885B52" w14:textId="77777777" w:rsidR="002008D2" w:rsidRDefault="002008D2" w:rsidP="002008D2">
      <w:pPr>
        <w:pStyle w:val="Textbody"/>
      </w:pPr>
    </w:p>
    <w:p w14:paraId="19244669" w14:textId="77777777" w:rsidR="002008D2" w:rsidRDefault="002008D2" w:rsidP="002008D2">
      <w:pPr>
        <w:pStyle w:val="Standard"/>
        <w:rPr>
          <w:rFonts w:ascii="Arial" w:hAnsi="Arial"/>
          <w:b/>
          <w:bCs/>
          <w:sz w:val="28"/>
          <w:szCs w:val="28"/>
        </w:rPr>
      </w:pPr>
    </w:p>
    <w:p w14:paraId="1FADFA05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705D5D6B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48D5B646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49BE848E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2CF00F5B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1089F2C0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17325751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014C6E4F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6C3082CC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1C16AB7F" w14:textId="77777777" w:rsidR="002008D2" w:rsidRDefault="002008D2" w:rsidP="002008D2">
      <w:pPr>
        <w:pStyle w:val="Standard"/>
        <w:rPr>
          <w:rFonts w:ascii="Arial" w:hAnsi="Arial"/>
          <w:b/>
          <w:bCs/>
        </w:rPr>
      </w:pPr>
    </w:p>
    <w:p w14:paraId="2CBDEEFF" w14:textId="77777777" w:rsidR="005C6D45" w:rsidRDefault="002008D2">
      <w:pPr>
        <w:pStyle w:val="Heading1"/>
      </w:pPr>
      <w:r>
        <w:t>Basic Bols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5"/>
        <w:gridCol w:w="3608"/>
        <w:gridCol w:w="4615"/>
      </w:tblGrid>
      <w:tr w:rsidR="002008D2" w14:paraId="6F4DC83D" w14:textId="77777777" w:rsidTr="00515AAE"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66789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bookmarkStart w:id="0" w:name="_Toc522551269"/>
            <w:bookmarkStart w:id="1" w:name="_Toc522551307"/>
            <w:bookmarkStart w:id="2" w:name="_Toc522551956"/>
            <w:r>
              <w:rPr>
                <w:rFonts w:ascii="Arial" w:hAnsi="Arial"/>
              </w:rPr>
              <w:t>Bol</w:t>
            </w:r>
          </w:p>
        </w:tc>
        <w:tc>
          <w:tcPr>
            <w:tcW w:w="3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E9D67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Side of Mrdanga</w:t>
            </w:r>
          </w:p>
        </w:tc>
        <w:tc>
          <w:tcPr>
            <w:tcW w:w="4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95FD2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2008D2" w14:paraId="04BBB5F5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7BAE8" w14:textId="109C0151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Ta/Na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A1BBD" w14:textId="77777777" w:rsidR="002008D2" w:rsidRDefault="002008D2" w:rsidP="00FA030D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70A1C" w14:textId="77777777" w:rsidR="002008D2" w:rsidRDefault="002008D2" w:rsidP="00FA030D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>Index finger of right hand – Open</w:t>
            </w:r>
          </w:p>
        </w:tc>
      </w:tr>
      <w:tr w:rsidR="002008D2" w14:paraId="4909C143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02D0E" w14:textId="6304ED4A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Ti/Tak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D3CA4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C2F26" w14:textId="11A33CFD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Two midd</w:t>
            </w:r>
            <w:r w:rsidR="00983E00">
              <w:rPr>
                <w:rFonts w:ascii="Arial" w:hAnsi="Arial"/>
              </w:rPr>
              <w:t>l</w:t>
            </w:r>
            <w:r>
              <w:rPr>
                <w:rFonts w:ascii="Arial" w:hAnsi="Arial"/>
              </w:rPr>
              <w:t>e fingers - Closed</w:t>
            </w:r>
          </w:p>
        </w:tc>
      </w:tr>
      <w:tr w:rsidR="00AB4A6A" w14:paraId="513F6430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0026FD" w14:textId="1EC990AD" w:rsidR="00AB4A6A" w:rsidRDefault="00AB4A6A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  <w:r w:rsidR="00AC46CB">
              <w:rPr>
                <w:rFonts w:ascii="Arial" w:hAnsi="Arial"/>
              </w:rPr>
              <w:t>/Ne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4920C" w14:textId="5BF2B153" w:rsidR="00AB4A6A" w:rsidRDefault="00AB4A6A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3C3E7" w14:textId="1C7FD1A1" w:rsidR="00AB4A6A" w:rsidRDefault="00AB4A6A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Thumb</w:t>
            </w:r>
            <w:r w:rsidR="00DC5818">
              <w:rPr>
                <w:rFonts w:ascii="Arial" w:hAnsi="Arial"/>
              </w:rPr>
              <w:t xml:space="preserve"> - Open</w:t>
            </w:r>
          </w:p>
        </w:tc>
      </w:tr>
      <w:tr w:rsidR="002008D2" w14:paraId="38B43316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7F5F1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Ri/Ra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2E6C8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C6465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Index Finger - Closed</w:t>
            </w:r>
          </w:p>
        </w:tc>
      </w:tr>
      <w:tr w:rsidR="00DC5818" w14:paraId="7D6003FB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A2D61" w14:textId="1B7A9769" w:rsidR="00DC5818" w:rsidRDefault="00DC5818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Te</w:t>
            </w:r>
            <w:proofErr w:type="spellEnd"/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BC49E" w14:textId="39F54158" w:rsidR="00DC5818" w:rsidRDefault="00DC5818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2CE46" w14:textId="7A47C601" w:rsidR="00DC5818" w:rsidRDefault="00DC5818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Four Fingers - Closed</w:t>
            </w:r>
          </w:p>
        </w:tc>
      </w:tr>
      <w:tr w:rsidR="002008D2" w14:paraId="600625C9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895E6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Khe/Khi/Ki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BA09F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8DEE93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Fingers spread - Closed</w:t>
            </w:r>
          </w:p>
        </w:tc>
      </w:tr>
      <w:tr w:rsidR="002008D2" w14:paraId="3AC5840D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48C8D" w14:textId="57333F6F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BE58E7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e/</w:t>
            </w:r>
            <w:proofErr w:type="spellStart"/>
            <w:r>
              <w:rPr>
                <w:rFonts w:ascii="Arial" w:hAnsi="Arial"/>
              </w:rPr>
              <w:t>Ghi</w:t>
            </w:r>
            <w:proofErr w:type="spellEnd"/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0DE2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86632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Fingers together - Open</w:t>
            </w:r>
          </w:p>
        </w:tc>
      </w:tr>
      <w:tr w:rsidR="00B07E6B" w14:paraId="30433128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9B5E4" w14:textId="6A83695F" w:rsidR="00B07E6B" w:rsidRDefault="00B07E6B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3CB23" w14:textId="795A35A9" w:rsidR="00B07E6B" w:rsidRDefault="00DC5818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  <w:r w:rsidR="00B07E6B">
              <w:rPr>
                <w:rFonts w:ascii="Arial" w:hAnsi="Arial"/>
              </w:rPr>
              <w:t>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4D95A" w14:textId="490F497F" w:rsidR="00B07E6B" w:rsidRDefault="00B07E6B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2008D2" w14:paraId="4218577B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7B22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Dha</w:t>
            </w:r>
            <w:proofErr w:type="spellEnd"/>
            <w:r>
              <w:rPr>
                <w:rFonts w:ascii="Arial" w:hAnsi="Arial"/>
              </w:rPr>
              <w:t>/Jha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B3ED1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5A2ED" w14:textId="156D34DC" w:rsidR="002008D2" w:rsidRDefault="00530647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Ghe and </w:t>
            </w:r>
            <w:r w:rsidR="002008D2">
              <w:rPr>
                <w:rFonts w:ascii="Arial" w:hAnsi="Arial"/>
              </w:rPr>
              <w:t>Ta together</w:t>
            </w:r>
          </w:p>
        </w:tc>
      </w:tr>
      <w:tr w:rsidR="002008D2" w14:paraId="311DB7FC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E0ED6A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Dhe/Dhi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0CC47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9B8A7" w14:textId="1991A7FA" w:rsidR="002008D2" w:rsidRDefault="00530647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Ghe and </w:t>
            </w:r>
            <w:r w:rsidR="002008D2">
              <w:rPr>
                <w:rFonts w:ascii="Arial" w:hAnsi="Arial"/>
              </w:rPr>
              <w:t>Ti together</w:t>
            </w:r>
          </w:p>
        </w:tc>
      </w:tr>
      <w:tr w:rsidR="002008D2" w14:paraId="01AE5B40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805C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  <w:r w:rsidR="00515AAE">
              <w:rPr>
                <w:rFonts w:ascii="Arial" w:hAnsi="Arial"/>
              </w:rPr>
              <w:t>/</w:t>
            </w:r>
            <w:proofErr w:type="spellStart"/>
            <w:r w:rsidR="00515AAE">
              <w:rPr>
                <w:rFonts w:ascii="Arial" w:hAnsi="Arial"/>
              </w:rPr>
              <w:t>Tha</w:t>
            </w:r>
            <w:proofErr w:type="spellEnd"/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37FB7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734B9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 and Ta together</w:t>
            </w:r>
          </w:p>
        </w:tc>
      </w:tr>
      <w:tr w:rsidR="00A95E94" w14:paraId="4F75DA39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E4B95" w14:textId="1A8B688A" w:rsidR="00A95E94" w:rsidRDefault="00A95E94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63DFC" w14:textId="4FCA5FD9" w:rsidR="00A95E94" w:rsidRDefault="00A95E94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Both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4E8DB" w14:textId="2F2509FF" w:rsidR="00A95E94" w:rsidRDefault="00A95E94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 and Ti together</w:t>
            </w:r>
          </w:p>
        </w:tc>
      </w:tr>
      <w:tr w:rsidR="002008D2" w14:paraId="2183ADE5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F6904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Tere/Tiri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C6BD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E2CA9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 and Ti in rapid succession (1 beat)</w:t>
            </w:r>
          </w:p>
        </w:tc>
      </w:tr>
      <w:tr w:rsidR="00887350" w14:paraId="0C62F842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30142" w14:textId="77777777" w:rsidR="00887350" w:rsidRDefault="00887350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Tira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41D5E" w14:textId="77777777" w:rsidR="00887350" w:rsidRDefault="00887350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275133" w14:textId="77777777" w:rsidR="00887350" w:rsidRDefault="00887350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 and Ta in rapid succession (1 beat)</w:t>
            </w:r>
          </w:p>
        </w:tc>
      </w:tr>
      <w:tr w:rsidR="002008D2" w14:paraId="6BE64C1C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DAB0A7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7C4BF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39133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 (slap with index finger) Ti (slap with fingers) in rapid succession</w:t>
            </w:r>
          </w:p>
        </w:tc>
      </w:tr>
      <w:tr w:rsidR="002008D2" w14:paraId="7C497686" w14:textId="77777777" w:rsidTr="00515AAE">
        <w:tc>
          <w:tcPr>
            <w:tcW w:w="1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2AE4D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3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E5C1F9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Bayan</w:t>
            </w:r>
          </w:p>
        </w:tc>
        <w:tc>
          <w:tcPr>
            <w:tcW w:w="4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4F4CFF" w14:textId="77777777" w:rsidR="002008D2" w:rsidRDefault="002008D2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Strike and slide</w:t>
            </w:r>
          </w:p>
        </w:tc>
      </w:tr>
    </w:tbl>
    <w:p w14:paraId="2954F31C" w14:textId="77777777" w:rsidR="002008D2" w:rsidRDefault="002008D2"/>
    <w:p w14:paraId="3AFF3989" w14:textId="77777777" w:rsidR="002008D2" w:rsidRDefault="002008D2"/>
    <w:p w14:paraId="6C4F17BB" w14:textId="77777777" w:rsidR="002008D2" w:rsidRDefault="002008D2"/>
    <w:p w14:paraId="314E4E68" w14:textId="77777777" w:rsidR="002008D2" w:rsidRDefault="002008D2"/>
    <w:p w14:paraId="2422ADCC" w14:textId="77777777" w:rsidR="002008D2" w:rsidRDefault="002008D2"/>
    <w:p w14:paraId="61721F8F" w14:textId="77777777" w:rsidR="002008D2" w:rsidRDefault="002008D2"/>
    <w:p w14:paraId="7231907B" w14:textId="77777777" w:rsidR="002008D2" w:rsidRDefault="002008D2"/>
    <w:p w14:paraId="7280AF39" w14:textId="77777777" w:rsidR="002008D2" w:rsidRDefault="002008D2"/>
    <w:p w14:paraId="4DCF1751" w14:textId="77777777" w:rsidR="002008D2" w:rsidRDefault="002008D2"/>
    <w:p w14:paraId="1CBE50C6" w14:textId="77777777" w:rsidR="002008D2" w:rsidRDefault="002008D2"/>
    <w:bookmarkEnd w:id="0"/>
    <w:bookmarkEnd w:id="1"/>
    <w:bookmarkEnd w:id="2"/>
    <w:p w14:paraId="4C2D874F" w14:textId="77777777" w:rsidR="005C6D45" w:rsidRDefault="002008D2" w:rsidP="000F00E7">
      <w:pPr>
        <w:pStyle w:val="Heading1"/>
      </w:pPr>
      <w:r>
        <w:t>Kaherva Taal</w:t>
      </w:r>
    </w:p>
    <w:p w14:paraId="09ACB134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>This first mantra, makes a great introductory pattern, and introduces the first three bols.</w:t>
      </w:r>
    </w:p>
    <w:p w14:paraId="4116C0A7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>Dha, Ta, and Khe.</w:t>
      </w:r>
    </w:p>
    <w:p w14:paraId="20E99951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When playing each </w:t>
      </w:r>
      <w:proofErr w:type="spellStart"/>
      <w:r>
        <w:rPr>
          <w:rFonts w:ascii="Arial" w:hAnsi="Arial"/>
        </w:rPr>
        <w:t>bol</w:t>
      </w:r>
      <w:proofErr w:type="spellEnd"/>
      <w:r>
        <w:rPr>
          <w:rFonts w:ascii="Arial" w:hAnsi="Arial"/>
        </w:rPr>
        <w:t>, say the words out loud, this will help to memorise patterns.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3E283683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B7950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9D77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ADAA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3E36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7EE5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F461E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19D7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2399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1756FDDB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0259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E0DA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FBC8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06B9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C9D4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A9EA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67D0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6A2F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</w:tr>
    </w:tbl>
    <w:p w14:paraId="7F557466" w14:textId="77777777" w:rsidR="002008D2" w:rsidRDefault="002008D2" w:rsidP="002008D2">
      <w:pPr>
        <w:pStyle w:val="Standard"/>
        <w:rPr>
          <w:rFonts w:ascii="Arial" w:hAnsi="Arial"/>
        </w:rPr>
      </w:pPr>
    </w:p>
    <w:p w14:paraId="0C5F75F4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This Next mantra creates a nice medium pace </w:t>
      </w:r>
      <w:proofErr w:type="spellStart"/>
      <w:r>
        <w:rPr>
          <w:rFonts w:ascii="Arial" w:hAnsi="Arial"/>
        </w:rPr>
        <w:t>rythym</w:t>
      </w:r>
      <w:proofErr w:type="spellEnd"/>
      <w:r>
        <w:rPr>
          <w:rFonts w:ascii="Arial" w:hAnsi="Arial"/>
        </w:rPr>
        <w:t xml:space="preserve"> for kirtan</w:t>
      </w:r>
    </w:p>
    <w:p w14:paraId="453CBFB9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Remember, the </w:t>
      </w:r>
      <w:proofErr w:type="spellStart"/>
      <w:r>
        <w:rPr>
          <w:rFonts w:ascii="Arial" w:hAnsi="Arial"/>
        </w:rPr>
        <w:t>bol</w:t>
      </w:r>
      <w:proofErr w:type="spellEnd"/>
      <w:r>
        <w:rPr>
          <w:rFonts w:ascii="Arial" w:hAnsi="Arial"/>
        </w:rPr>
        <w:t xml:space="preserve"> Na, is a synonym for Ta.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78CCF916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3EAE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6AF4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FF69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C3BB9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1A88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A9D0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7F86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16AD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53A10990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CB205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6572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9B41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E3F5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142A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7BEA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EA551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F9C0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2008D2" w14:paraId="197B59F3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F8B76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1897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3954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20EEB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336A5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439A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469B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E9B96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C368077" w14:textId="77777777" w:rsidR="002008D2" w:rsidRDefault="002008D2" w:rsidP="002008D2">
      <w:pPr>
        <w:pStyle w:val="Standard"/>
        <w:rPr>
          <w:rFonts w:ascii="Arial" w:hAnsi="Arial"/>
        </w:rPr>
      </w:pPr>
    </w:p>
    <w:p w14:paraId="41EB301E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>Finally, this fast paced mantra is used when the kirtan speeds up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4846EF46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A1D56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4967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D99DE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4A16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1D34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2135E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DE42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762D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</w:tr>
      <w:tr w:rsidR="002008D2" w14:paraId="29D6FAC2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63A4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78F10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832A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C025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29CF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8DB0F0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C9B9E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 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DE78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  <w:tr w:rsidR="002008D2" w14:paraId="60F12D4A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EB57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4CA5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3F86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C434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D004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C0D68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3181E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1024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1F63655F" w14:textId="77777777" w:rsidR="002008D2" w:rsidRDefault="002008D2" w:rsidP="002008D2">
      <w:pPr>
        <w:pStyle w:val="Standard"/>
        <w:rPr>
          <w:rFonts w:ascii="Arial" w:hAnsi="Arial"/>
        </w:rPr>
      </w:pPr>
    </w:p>
    <w:p w14:paraId="4334C028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This next mantra, is good for practice, and can be built upon for more complex </w:t>
      </w:r>
      <w:proofErr w:type="spellStart"/>
      <w:r>
        <w:rPr>
          <w:rFonts w:ascii="Arial" w:hAnsi="Arial"/>
        </w:rPr>
        <w:t>rythms</w:t>
      </w:r>
      <w:proofErr w:type="spellEnd"/>
      <w:r>
        <w:rPr>
          <w:rFonts w:ascii="Arial" w:hAnsi="Arial"/>
        </w:rPr>
        <w:t>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01326DFC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CA5C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0CF0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35CE5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F81C0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1844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D9135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8752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3E76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51F5EF84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21C2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F32E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09D5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238D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AE56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F3F5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EAD4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B26A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62F26C8C" w14:textId="77777777" w:rsidR="002008D2" w:rsidRDefault="002008D2" w:rsidP="002008D2">
      <w:pPr>
        <w:pStyle w:val="Standard"/>
        <w:rPr>
          <w:rFonts w:ascii="Arial" w:hAnsi="Arial"/>
        </w:rPr>
      </w:pPr>
    </w:p>
    <w:p w14:paraId="093B2FA6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Simply by adding another Khe, we can begin to build our </w:t>
      </w:r>
      <w:proofErr w:type="spellStart"/>
      <w:r>
        <w:rPr>
          <w:rFonts w:ascii="Arial" w:hAnsi="Arial"/>
        </w:rPr>
        <w:t>bol.</w:t>
      </w:r>
      <w:proofErr w:type="spellEnd"/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346C845F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9F9F4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AEA54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6CAD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0693B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1CF1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2198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9C25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1079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64F53008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EEE8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2805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2AA1A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4842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DDA4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BAC0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3B1B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F6325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D407E3F" w14:textId="77777777" w:rsidR="002008D2" w:rsidRDefault="002008D2" w:rsidP="002008D2">
      <w:pPr>
        <w:pStyle w:val="Standard"/>
        <w:rPr>
          <w:rFonts w:ascii="Arial" w:hAnsi="Arial"/>
        </w:rPr>
      </w:pPr>
    </w:p>
    <w:p w14:paraId="1E37FA79" w14:textId="77777777" w:rsidR="002008D2" w:rsidRDefault="002008D2" w:rsidP="002008D2">
      <w:pPr>
        <w:pStyle w:val="Standard"/>
        <w:rPr>
          <w:rFonts w:ascii="Arial" w:hAnsi="Arial"/>
        </w:rPr>
      </w:pPr>
    </w:p>
    <w:p w14:paraId="6490C7A6" w14:textId="77777777" w:rsidR="002008D2" w:rsidRDefault="002008D2" w:rsidP="002008D2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And adding a Ti on the second beat, completes the </w:t>
      </w:r>
      <w:proofErr w:type="spellStart"/>
      <w:r>
        <w:rPr>
          <w:rFonts w:ascii="Arial" w:hAnsi="Arial"/>
        </w:rPr>
        <w:t>bol</w:t>
      </w:r>
      <w:proofErr w:type="spellEnd"/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6360724D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8276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BD30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AEFF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469FD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2DC8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3548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D9F7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EAB64C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4289C0B3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0DD502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169D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356AB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AD420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8C8E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15595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D3063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61828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39B26AC5" w14:textId="77777777" w:rsidR="002008D2" w:rsidRDefault="002008D2"/>
    <w:p w14:paraId="0CB6D5F2" w14:textId="77777777" w:rsidR="002008D2" w:rsidRDefault="002008D2"/>
    <w:p w14:paraId="5D3A583D" w14:textId="77777777" w:rsidR="002008D2" w:rsidRDefault="002008D2"/>
    <w:p w14:paraId="22580643" w14:textId="77777777" w:rsidR="005C6D45" w:rsidRDefault="002008D2">
      <w:pPr>
        <w:pStyle w:val="Heading1"/>
      </w:pPr>
      <w:r>
        <w:t>Tihai</w:t>
      </w:r>
    </w:p>
    <w:p w14:paraId="25F4F39C" w14:textId="77777777" w:rsidR="002008D2" w:rsidRPr="002008D2" w:rsidRDefault="002008D2" w:rsidP="002008D2">
      <w:pPr>
        <w:pStyle w:val="ListNumber"/>
        <w:numPr>
          <w:ilvl w:val="0"/>
          <w:numId w:val="27"/>
        </w:numPr>
        <w:rPr>
          <w:rFonts w:ascii="Arial" w:hAnsi="Arial"/>
        </w:rPr>
      </w:pPr>
      <w:r w:rsidRPr="002008D2">
        <w:rPr>
          <w:rFonts w:ascii="Arial" w:hAnsi="Arial"/>
        </w:rPr>
        <w:t xml:space="preserve">In modern drumming, a </w:t>
      </w:r>
      <w:proofErr w:type="spellStart"/>
      <w:r w:rsidRPr="002008D2">
        <w:rPr>
          <w:rFonts w:ascii="Arial" w:hAnsi="Arial"/>
        </w:rPr>
        <w:t>tihai</w:t>
      </w:r>
      <w:proofErr w:type="spellEnd"/>
      <w:r w:rsidRPr="002008D2">
        <w:rPr>
          <w:rFonts w:ascii="Arial" w:hAnsi="Arial"/>
        </w:rPr>
        <w:t xml:space="preserve"> would be called a fill.</w:t>
      </w:r>
    </w:p>
    <w:p w14:paraId="41327526" w14:textId="77777777" w:rsidR="002008D2" w:rsidRPr="002008D2" w:rsidRDefault="00515AAE" w:rsidP="002008D2">
      <w:pPr>
        <w:pStyle w:val="ListNumber"/>
        <w:numPr>
          <w:ilvl w:val="0"/>
          <w:numId w:val="27"/>
        </w:numPr>
        <w:rPr>
          <w:rFonts w:ascii="Arial" w:hAnsi="Arial"/>
        </w:rPr>
      </w:pPr>
      <w:r>
        <w:rPr>
          <w:rFonts w:ascii="Arial" w:hAnsi="Arial"/>
        </w:rPr>
        <w:t>Ti</w:t>
      </w:r>
      <w:r w:rsidR="002008D2" w:rsidRPr="002008D2">
        <w:rPr>
          <w:rFonts w:ascii="Arial" w:hAnsi="Arial"/>
        </w:rPr>
        <w:t>hai represents when there is going to be a change in beat, or rhythm.</w:t>
      </w:r>
    </w:p>
    <w:p w14:paraId="47C5059A" w14:textId="77777777" w:rsidR="002008D2" w:rsidRPr="002008D2" w:rsidRDefault="002008D2" w:rsidP="002008D2">
      <w:pPr>
        <w:pStyle w:val="ListNumber"/>
        <w:numPr>
          <w:ilvl w:val="0"/>
          <w:numId w:val="27"/>
        </w:numPr>
        <w:rPr>
          <w:rFonts w:ascii="Arial" w:hAnsi="Arial"/>
        </w:rPr>
      </w:pPr>
      <w:r w:rsidRPr="002008D2">
        <w:rPr>
          <w:rFonts w:ascii="Arial" w:hAnsi="Arial"/>
        </w:rPr>
        <w:t xml:space="preserve">Usually, a </w:t>
      </w:r>
      <w:proofErr w:type="spellStart"/>
      <w:r w:rsidRPr="002008D2">
        <w:rPr>
          <w:rFonts w:ascii="Arial" w:hAnsi="Arial"/>
        </w:rPr>
        <w:t>te</w:t>
      </w:r>
      <w:proofErr w:type="spellEnd"/>
      <w:r w:rsidRPr="002008D2">
        <w:rPr>
          <w:rFonts w:ascii="Arial" w:hAnsi="Arial"/>
        </w:rPr>
        <w:t xml:space="preserve"> </w:t>
      </w:r>
      <w:proofErr w:type="spellStart"/>
      <w:r w:rsidRPr="002008D2">
        <w:rPr>
          <w:rFonts w:ascii="Arial" w:hAnsi="Arial"/>
        </w:rPr>
        <w:t>hai</w:t>
      </w:r>
      <w:proofErr w:type="spellEnd"/>
      <w:r w:rsidRPr="002008D2">
        <w:rPr>
          <w:rFonts w:ascii="Arial" w:hAnsi="Arial"/>
        </w:rPr>
        <w:t xml:space="preserve"> is a set of three bols. </w:t>
      </w:r>
      <w:proofErr w:type="spellStart"/>
      <w:r w:rsidRPr="002008D2">
        <w:rPr>
          <w:rFonts w:ascii="Arial" w:hAnsi="Arial"/>
        </w:rPr>
        <w:t>Eg</w:t>
      </w:r>
      <w:proofErr w:type="spellEnd"/>
      <w:r w:rsidRPr="002008D2">
        <w:rPr>
          <w:rFonts w:ascii="Arial" w:hAnsi="Arial"/>
        </w:rPr>
        <w:t>: Ta Khe-Ta Jha three times to complete the 4 beats.</w:t>
      </w:r>
    </w:p>
    <w:p w14:paraId="6C74B3C4" w14:textId="77777777" w:rsidR="002008D2" w:rsidRPr="002008D2" w:rsidRDefault="002008D2" w:rsidP="00C02EE0">
      <w:pPr>
        <w:pStyle w:val="ListNumber"/>
        <w:numPr>
          <w:ilvl w:val="0"/>
          <w:numId w:val="0"/>
        </w:numPr>
        <w:ind w:left="792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008D2" w14:paraId="3943EF61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2169B4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0EFD7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DCF96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F1AE71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E161F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35A6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03BFE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A74E9" w14:textId="77777777" w:rsidR="002008D2" w:rsidRDefault="002008D2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2008D2" w14:paraId="518DF474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322D1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BB02C" w14:textId="77777777" w:rsidR="002008D2" w:rsidRPr="004B7CB5" w:rsidRDefault="002008D2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278C1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4B7CB5">
              <w:rPr>
                <w:rFonts w:ascii="Arial" w:hAnsi="Arial"/>
                <w:b/>
              </w:rPr>
              <w:t>khe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F45D4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4694F5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4B7CB5">
              <w:rPr>
                <w:rFonts w:ascii="Arial" w:hAnsi="Arial"/>
                <w:b/>
              </w:rPr>
              <w:t>jha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CD44A9" w14:textId="77777777" w:rsidR="002008D2" w:rsidRPr="004B7CB5" w:rsidRDefault="002008D2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FE715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E0C262" w14:textId="77777777" w:rsidR="002008D2" w:rsidRPr="004B7CB5" w:rsidRDefault="002008D2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</w:tr>
      <w:tr w:rsidR="002008D2" w14:paraId="39053324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E7F196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4B7CB5">
              <w:rPr>
                <w:rFonts w:ascii="Arial" w:hAnsi="Arial"/>
                <w:b/>
              </w:rPr>
              <w:t>khe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BF376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7EC40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4B7CB5">
              <w:rPr>
                <w:rFonts w:ascii="Arial" w:hAnsi="Arial"/>
                <w:b/>
              </w:rPr>
              <w:t>jha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F5326" w14:textId="77777777" w:rsidR="002008D2" w:rsidRPr="004B7CB5" w:rsidRDefault="002008D2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5DB68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FEEF43" w14:textId="77777777" w:rsidR="002008D2" w:rsidRPr="004B7CB5" w:rsidRDefault="002008D2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DA5F1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4B7CB5">
              <w:rPr>
                <w:rFonts w:ascii="Arial" w:hAnsi="Arial"/>
                <w:b/>
              </w:rPr>
              <w:t>khe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440F20" w14:textId="77777777" w:rsidR="002008D2" w:rsidRPr="004B7CB5" w:rsidRDefault="004B7CB5" w:rsidP="00FA030D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4B7CB5">
              <w:rPr>
                <w:rFonts w:ascii="Arial" w:hAnsi="Arial"/>
                <w:b/>
              </w:rPr>
              <w:t>ta</w:t>
            </w:r>
          </w:p>
        </w:tc>
      </w:tr>
    </w:tbl>
    <w:p w14:paraId="1787B0DD" w14:textId="77777777" w:rsidR="005C35FF" w:rsidRDefault="005C35FF" w:rsidP="005C35FF">
      <w:r>
        <w:t>A Tihai, may also overflow bars, as shown here, a 3 beat Tihai, overflows the four beats.</w:t>
      </w:r>
    </w:p>
    <w:p w14:paraId="4B98DE62" w14:textId="77777777" w:rsidR="005C35FF" w:rsidRPr="00515AAE" w:rsidRDefault="005C35FF" w:rsidP="005C35FF">
      <w:r>
        <w:t>Recal</w:t>
      </w:r>
      <w:r w:rsidR="00210B10">
        <w:t>l</w:t>
      </w:r>
      <w:r>
        <w:t xml:space="preserve"> that </w:t>
      </w:r>
      <w:proofErr w:type="spellStart"/>
      <w:r>
        <w:t>tira</w:t>
      </w:r>
      <w:proofErr w:type="spellEnd"/>
      <w:r>
        <w:t xml:space="preserve"> is </w:t>
      </w:r>
      <w:proofErr w:type="spellStart"/>
      <w:r>
        <w:t>ti</w:t>
      </w:r>
      <w:proofErr w:type="spellEnd"/>
      <w:r>
        <w:t xml:space="preserve"> and </w:t>
      </w:r>
      <w:proofErr w:type="spellStart"/>
      <w:r>
        <w:t>ra</w:t>
      </w:r>
      <w:proofErr w:type="spellEnd"/>
      <w:r>
        <w:t xml:space="preserve"> played in rapid success to form a single beat</w:t>
      </w:r>
    </w:p>
    <w:p w14:paraId="4298361C" w14:textId="77777777" w:rsidR="002008D2" w:rsidRDefault="002008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576"/>
        <w:gridCol w:w="583"/>
        <w:gridCol w:w="577"/>
        <w:gridCol w:w="643"/>
        <w:gridCol w:w="572"/>
        <w:gridCol w:w="572"/>
        <w:gridCol w:w="578"/>
        <w:gridCol w:w="575"/>
        <w:gridCol w:w="576"/>
        <w:gridCol w:w="643"/>
        <w:gridCol w:w="573"/>
        <w:gridCol w:w="573"/>
        <w:gridCol w:w="578"/>
        <w:gridCol w:w="584"/>
        <w:gridCol w:w="577"/>
      </w:tblGrid>
      <w:tr w:rsidR="00873350" w14:paraId="6AD02B9F" w14:textId="77777777" w:rsidTr="004B7CB5">
        <w:tc>
          <w:tcPr>
            <w:tcW w:w="583" w:type="dxa"/>
          </w:tcPr>
          <w:p w14:paraId="6460A836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6B2209DD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4" w:type="dxa"/>
          </w:tcPr>
          <w:p w14:paraId="13E152DB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5" w:type="dxa"/>
          </w:tcPr>
          <w:p w14:paraId="463460DE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4" w:type="dxa"/>
          </w:tcPr>
          <w:p w14:paraId="6274FF29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14:paraId="3D6DB1EB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4" w:type="dxa"/>
          </w:tcPr>
          <w:p w14:paraId="344F5F09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5" w:type="dxa"/>
          </w:tcPr>
          <w:p w14:paraId="63FDADDD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4" w:type="dxa"/>
          </w:tcPr>
          <w:p w14:paraId="1603F013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84" w:type="dxa"/>
          </w:tcPr>
          <w:p w14:paraId="301DB4E3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5" w:type="dxa"/>
          </w:tcPr>
          <w:p w14:paraId="7EB133D7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85" w:type="dxa"/>
          </w:tcPr>
          <w:p w14:paraId="6F1EB4F7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5" w:type="dxa"/>
          </w:tcPr>
          <w:p w14:paraId="08115D4C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85" w:type="dxa"/>
          </w:tcPr>
          <w:p w14:paraId="1D34DFF0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5" w:type="dxa"/>
          </w:tcPr>
          <w:p w14:paraId="107FBDED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85" w:type="dxa"/>
          </w:tcPr>
          <w:p w14:paraId="0FA5E85F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a</w:t>
            </w:r>
          </w:p>
        </w:tc>
      </w:tr>
      <w:tr w:rsidR="00873350" w14:paraId="71C5BA56" w14:textId="77777777" w:rsidTr="004B7CB5">
        <w:trPr>
          <w:trHeight w:val="559"/>
        </w:trPr>
        <w:tc>
          <w:tcPr>
            <w:tcW w:w="583" w:type="dxa"/>
          </w:tcPr>
          <w:p w14:paraId="4F266BEC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583" w:type="dxa"/>
          </w:tcPr>
          <w:p w14:paraId="10070BA3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584" w:type="dxa"/>
          </w:tcPr>
          <w:p w14:paraId="795629F4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khi</w:t>
            </w:r>
            <w:proofErr w:type="spellEnd"/>
          </w:p>
        </w:tc>
        <w:tc>
          <w:tcPr>
            <w:tcW w:w="585" w:type="dxa"/>
          </w:tcPr>
          <w:p w14:paraId="79946940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ta</w:t>
            </w:r>
          </w:p>
        </w:tc>
        <w:tc>
          <w:tcPr>
            <w:tcW w:w="584" w:type="dxa"/>
          </w:tcPr>
          <w:p w14:paraId="4D96C6F1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dha</w:t>
            </w:r>
            <w:proofErr w:type="spellEnd"/>
          </w:p>
        </w:tc>
        <w:tc>
          <w:tcPr>
            <w:tcW w:w="584" w:type="dxa"/>
          </w:tcPr>
          <w:p w14:paraId="2C5AEDC9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4" w:type="dxa"/>
          </w:tcPr>
          <w:p w14:paraId="3760F084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585" w:type="dxa"/>
          </w:tcPr>
          <w:p w14:paraId="1CF7D025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584" w:type="dxa"/>
          </w:tcPr>
          <w:p w14:paraId="69F8ED43" w14:textId="77777777" w:rsidR="004B7CB5" w:rsidRPr="004B7CB5" w:rsidRDefault="00873350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</w:t>
            </w:r>
          </w:p>
        </w:tc>
        <w:tc>
          <w:tcPr>
            <w:tcW w:w="584" w:type="dxa"/>
          </w:tcPr>
          <w:p w14:paraId="0DB30AAB" w14:textId="77777777" w:rsidR="004B7CB5" w:rsidRPr="004B7CB5" w:rsidRDefault="00634313" w:rsidP="004B7C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4B7CB5" w:rsidRPr="004B7CB5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85" w:type="dxa"/>
          </w:tcPr>
          <w:p w14:paraId="28AD081B" w14:textId="77777777" w:rsidR="004B7CB5" w:rsidRPr="004B7CB5" w:rsidRDefault="00634313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dha</w:t>
            </w:r>
            <w:proofErr w:type="spellEnd"/>
          </w:p>
        </w:tc>
        <w:tc>
          <w:tcPr>
            <w:tcW w:w="585" w:type="dxa"/>
          </w:tcPr>
          <w:p w14:paraId="111CC050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5" w:type="dxa"/>
          </w:tcPr>
          <w:p w14:paraId="170A8200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585" w:type="dxa"/>
          </w:tcPr>
          <w:p w14:paraId="0929F1AD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585" w:type="dxa"/>
          </w:tcPr>
          <w:p w14:paraId="29292BC0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7CB5">
              <w:rPr>
                <w:b/>
                <w:sz w:val="24"/>
                <w:szCs w:val="24"/>
              </w:rPr>
              <w:t>khi</w:t>
            </w:r>
            <w:proofErr w:type="spellEnd"/>
          </w:p>
        </w:tc>
        <w:tc>
          <w:tcPr>
            <w:tcW w:w="585" w:type="dxa"/>
          </w:tcPr>
          <w:p w14:paraId="2B803D8B" w14:textId="77777777" w:rsidR="004B7CB5" w:rsidRPr="004B7CB5" w:rsidRDefault="004B7CB5" w:rsidP="004B7CB5">
            <w:pPr>
              <w:jc w:val="center"/>
              <w:rPr>
                <w:b/>
                <w:sz w:val="24"/>
                <w:szCs w:val="24"/>
              </w:rPr>
            </w:pPr>
            <w:r w:rsidRPr="004B7CB5">
              <w:rPr>
                <w:b/>
                <w:sz w:val="24"/>
                <w:szCs w:val="24"/>
              </w:rPr>
              <w:t>ta</w:t>
            </w:r>
          </w:p>
        </w:tc>
      </w:tr>
    </w:tbl>
    <w:p w14:paraId="498A61F6" w14:textId="77777777" w:rsidR="00FA030D" w:rsidRDefault="00FA030D"/>
    <w:p w14:paraId="5CDD09C9" w14:textId="77777777" w:rsidR="005C35FF" w:rsidRPr="00515AAE" w:rsidRDefault="005C35FF" w:rsidP="00515AAE">
      <w:r>
        <w:t xml:space="preserve">This Tihai, uses </w:t>
      </w:r>
      <w:proofErr w:type="spellStart"/>
      <w:r>
        <w:t>Tha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Tha</w:t>
      </w:r>
      <w:proofErr w:type="spellEnd"/>
      <w:r>
        <w:t xml:space="preserve"> twice, and finishes with a single </w:t>
      </w:r>
      <w:proofErr w:type="spellStart"/>
      <w:r>
        <w:t>Tha</w:t>
      </w:r>
      <w:proofErr w:type="spellEnd"/>
      <w:r>
        <w:t xml:space="preserve"> on the final beat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515AAE" w14:paraId="6F947D5C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D41AF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D8C00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0A308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B4B3C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23B1F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31DE7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F1AAF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F7766" w14:textId="77777777" w:rsidR="00515AAE" w:rsidRDefault="00515AAE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515AAE" w14:paraId="7BBBB5B2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A359F" w14:textId="77777777" w:rsidR="00515AAE" w:rsidRPr="004B7CB5" w:rsidRDefault="005C35FF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Tha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7F0B2" w14:textId="77777777" w:rsidR="00515AAE" w:rsidRPr="004B7CB5" w:rsidRDefault="005C35FF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kita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9D7FE" w14:textId="77777777" w:rsidR="00515AAE" w:rsidRPr="004B7CB5" w:rsidRDefault="005C35FF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D02AE0" w14:textId="77777777" w:rsidR="00515AAE" w:rsidRPr="004B7CB5" w:rsidRDefault="005C35FF" w:rsidP="005C35FF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9BA06" w14:textId="77777777" w:rsidR="00515AAE" w:rsidRPr="004B7CB5" w:rsidRDefault="005C35FF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kita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27289" w14:textId="77777777" w:rsidR="00515AAE" w:rsidRPr="004B7CB5" w:rsidRDefault="005C35FF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0E35C" w14:textId="77777777" w:rsidR="00515AAE" w:rsidRPr="004B7CB5" w:rsidRDefault="00515AA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Th</w:t>
            </w:r>
            <w:r w:rsidRPr="004B7CB5">
              <w:rPr>
                <w:rFonts w:ascii="Arial" w:hAnsi="Arial"/>
                <w:b/>
              </w:rPr>
              <w:t>a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F2858" w14:textId="77777777" w:rsidR="00515AAE" w:rsidRPr="004B7CB5" w:rsidRDefault="00515AA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</w:tr>
    </w:tbl>
    <w:p w14:paraId="6B366612" w14:textId="77777777" w:rsidR="005C35FF" w:rsidRDefault="005C35FF"/>
    <w:p w14:paraId="20F6BCD9" w14:textId="77777777" w:rsidR="00210B10" w:rsidRDefault="00210B10" w:rsidP="00210B10">
      <w:r>
        <w:t xml:space="preserve">If we combine some of the above bols, we can make even more complex </w:t>
      </w:r>
      <w:proofErr w:type="spellStart"/>
      <w:r>
        <w:t>tihai’s</w:t>
      </w:r>
      <w:proofErr w:type="spellEnd"/>
    </w:p>
    <w:p w14:paraId="34B7917F" w14:textId="77777777" w:rsidR="00210B10" w:rsidRPr="00210B10" w:rsidRDefault="00210B10" w:rsidP="00210B10">
      <w:r>
        <w:t xml:space="preserve">Recall that </w:t>
      </w:r>
      <w:proofErr w:type="spellStart"/>
      <w:r>
        <w:t>tira</w:t>
      </w:r>
      <w:proofErr w:type="spellEnd"/>
      <w:r>
        <w:t xml:space="preserve"> is </w:t>
      </w:r>
      <w:proofErr w:type="spellStart"/>
      <w:r>
        <w:t>ti</w:t>
      </w:r>
      <w:proofErr w:type="spellEnd"/>
      <w:r>
        <w:t xml:space="preserve"> and </w:t>
      </w:r>
      <w:proofErr w:type="spellStart"/>
      <w:r>
        <w:t>ra</w:t>
      </w:r>
      <w:proofErr w:type="spellEnd"/>
      <w:r>
        <w:t xml:space="preserve"> played in rapid success to form a single beat, and </w:t>
      </w:r>
      <w:proofErr w:type="spellStart"/>
      <w:r>
        <w:t>kita</w:t>
      </w:r>
      <w:proofErr w:type="spellEnd"/>
      <w:r>
        <w:t xml:space="preserve"> is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10B10" w14:paraId="5028679B" w14:textId="77777777" w:rsidTr="00DA5C9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5859D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38EA8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4ACD5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57389A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341E4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3886B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B53A61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D55FC" w14:textId="77777777" w:rsidR="00210B10" w:rsidRDefault="00210B10" w:rsidP="00DA5C9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210B10" w14:paraId="120DD9DD" w14:textId="77777777" w:rsidTr="00DA5C9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B94F4" w14:textId="77777777" w:rsidR="00210B10" w:rsidRPr="004B7CB5" w:rsidRDefault="00210B10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tira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E20D7" w14:textId="77777777" w:rsidR="00210B10" w:rsidRPr="004B7CB5" w:rsidRDefault="000E23E2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k</w:t>
            </w:r>
            <w:r w:rsidR="00210B10">
              <w:rPr>
                <w:rFonts w:ascii="Arial" w:hAnsi="Arial"/>
                <w:b/>
              </w:rPr>
              <w:t>ita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ECDE4" w14:textId="77777777" w:rsidR="00210B10" w:rsidRPr="004B7CB5" w:rsidRDefault="00210B10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D9259" w14:textId="77777777" w:rsidR="00210B10" w:rsidRPr="004B7CB5" w:rsidRDefault="00210B10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tira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4372C" w14:textId="77777777" w:rsidR="00210B10" w:rsidRPr="004B7CB5" w:rsidRDefault="000E23E2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k</w:t>
            </w:r>
            <w:r w:rsidR="00210B10">
              <w:rPr>
                <w:rFonts w:ascii="Arial" w:hAnsi="Arial"/>
                <w:b/>
              </w:rPr>
              <w:t>ita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4580D4" w14:textId="77777777" w:rsidR="00210B10" w:rsidRPr="004B7CB5" w:rsidRDefault="00210B10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C29CB" w14:textId="77777777" w:rsidR="00210B10" w:rsidRPr="004B7CB5" w:rsidRDefault="00210B10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tira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8C365A" w14:textId="77777777" w:rsidR="00210B10" w:rsidRPr="004B7CB5" w:rsidRDefault="000E23E2" w:rsidP="00DA5C9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</w:t>
            </w:r>
            <w:r w:rsidR="00210B10">
              <w:rPr>
                <w:rFonts w:ascii="Arial" w:hAnsi="Arial"/>
                <w:b/>
              </w:rPr>
              <w:t>ita</w:t>
            </w:r>
          </w:p>
        </w:tc>
      </w:tr>
    </w:tbl>
    <w:p w14:paraId="386BAB7B" w14:textId="77777777" w:rsidR="00FA030D" w:rsidRDefault="00FA030D"/>
    <w:p w14:paraId="159E705E" w14:textId="77777777" w:rsidR="00FA030D" w:rsidRDefault="00FA030D"/>
    <w:p w14:paraId="7A498216" w14:textId="77777777" w:rsidR="00FA030D" w:rsidRDefault="00FA030D"/>
    <w:p w14:paraId="01FBB445" w14:textId="77777777" w:rsidR="00C02EE0" w:rsidRDefault="00C02EE0"/>
    <w:p w14:paraId="303F66C0" w14:textId="77777777" w:rsidR="005C6D45" w:rsidRDefault="00FA030D">
      <w:pPr>
        <w:pStyle w:val="Heading1"/>
      </w:pPr>
      <w:r>
        <w:t>Eight Beat Mantra</w:t>
      </w:r>
      <w:r w:rsidR="00892BC1">
        <w:t>s</w:t>
      </w:r>
    </w:p>
    <w:p w14:paraId="0B55A9A0" w14:textId="77777777" w:rsidR="00FA030D" w:rsidRDefault="00FA030D" w:rsidP="00FA030D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A common pattern in many kirtans, is to play a three rounds of a standing </w:t>
      </w:r>
      <w:proofErr w:type="spellStart"/>
      <w:r>
        <w:rPr>
          <w:rFonts w:ascii="Arial" w:hAnsi="Arial"/>
        </w:rPr>
        <w:t>rythym</w:t>
      </w:r>
      <w:proofErr w:type="spellEnd"/>
      <w:r>
        <w:rPr>
          <w:rFonts w:ascii="Arial" w:hAnsi="Arial"/>
        </w:rPr>
        <w:t xml:space="preserve">, followed by a </w:t>
      </w:r>
      <w:proofErr w:type="spellStart"/>
      <w:r>
        <w:rPr>
          <w:rFonts w:ascii="Arial" w:hAnsi="Arial"/>
        </w:rPr>
        <w:t>Tehai</w:t>
      </w:r>
      <w:proofErr w:type="spellEnd"/>
      <w:r>
        <w:rPr>
          <w:rFonts w:ascii="Arial" w:hAnsi="Arial"/>
        </w:rPr>
        <w:t>.</w:t>
      </w:r>
    </w:p>
    <w:p w14:paraId="70590962" w14:textId="77777777" w:rsidR="00FA030D" w:rsidRDefault="00FA030D" w:rsidP="00FA030D">
      <w:pPr>
        <w:pStyle w:val="Standard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073A4853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9DF8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0F95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93F8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763E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1704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4D7DA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A676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DBE4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FA030D" w14:paraId="7F9D76BA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53C0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D4C1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2BC20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F539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5D76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4D88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31AD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29909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 w14:paraId="56E0B767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05E8D1BF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4FC3525E" w14:textId="77777777" w:rsidR="00FA030D" w:rsidRDefault="00FA030D" w:rsidP="00FA030D">
      <w:pPr>
        <w:pStyle w:val="Heading2"/>
        <w:rPr>
          <w:rFonts w:ascii="Arial" w:hAnsi="Arial"/>
          <w:b/>
          <w:bCs/>
        </w:rPr>
      </w:pPr>
      <w:r w:rsidRPr="00FA030D">
        <w:rPr>
          <w:rStyle w:val="Heading2Char"/>
        </w:rPr>
        <w:t>Bhajani Taal</w:t>
      </w:r>
    </w:p>
    <w:p w14:paraId="133BD304" w14:textId="77777777" w:rsidR="00FA030D" w:rsidRDefault="00FA030D" w:rsidP="00FA030D">
      <w:pPr>
        <w:pStyle w:val="Standard"/>
      </w:pPr>
      <w:r>
        <w:rPr>
          <w:rFonts w:ascii="Arial" w:hAnsi="Arial"/>
          <w:b/>
          <w:bCs/>
        </w:rPr>
        <w:t xml:space="preserve"> 8-beat mantra often used in the medium to fast part of a kirtan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207B345C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1B056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AA850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D295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7CE5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E4A4D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5C5D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2D5B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DB1C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FA030D" w14:paraId="5EA46E54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45EF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B6C9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1AE4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8AAD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DE14E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3C65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DDAB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B8A4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FA030D" w14:paraId="6F3A002B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29709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2510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AC45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B3F2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2D48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0D1B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AC8D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9205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1F2560AB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77FA3B16" w14:textId="77777777" w:rsidR="00FA030D" w:rsidRDefault="00FA030D" w:rsidP="00FA030D">
      <w:pPr>
        <w:pStyle w:val="Standard"/>
        <w:rPr>
          <w:rFonts w:ascii="Arial" w:hAnsi="Arial"/>
        </w:rPr>
      </w:pPr>
      <w:r>
        <w:rPr>
          <w:rFonts w:ascii="Arial" w:hAnsi="Arial"/>
        </w:rPr>
        <w:t>By doubling the Ge, this rhythm can be filled out a little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653A97C5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B9B95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7623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FD99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BF24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AD8B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8206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EB21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293B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FA030D" w14:paraId="0A8C4C49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D3FC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5702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BF8A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F2E3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AD682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2388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C055E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C999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FA030D" w14:paraId="65367E08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7429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A386C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6894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CAAA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C98E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17DB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2075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F7CE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768DDEE1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3BAC661C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5FD60A20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This next mantra, is a rolling beat, used when particularly in longer kirtans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32767B5B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F522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07F6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4AAA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465E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6D59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DE1C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C08F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05B2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FA030D" w14:paraId="171C3500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719C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4478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8B8E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AF60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D182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5419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718C5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2149E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FA030D" w14:paraId="52B3B235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A08E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57AA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07ED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DD95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7A80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B6526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46A9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B45D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52C87850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6FBC85D4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The second half of the above mantra can be also be used on its own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5BE11B54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6FE0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2BBDC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CBC2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B393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E3E3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63C1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DB41D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919D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FA030D" w14:paraId="47FF3B27" w14:textId="77777777" w:rsidTr="00FA030D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E257A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8ADD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17EE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E121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F8388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E1DF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F5A2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34FF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58D1625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30974E27" w14:textId="77777777" w:rsidR="00C02EE0" w:rsidRDefault="00C02EE0" w:rsidP="00FA030D">
      <w:pPr>
        <w:pStyle w:val="Standard"/>
        <w:rPr>
          <w:rFonts w:ascii="Arial" w:hAnsi="Arial"/>
          <w:b/>
          <w:bCs/>
        </w:rPr>
      </w:pPr>
    </w:p>
    <w:p w14:paraId="379DF74C" w14:textId="77777777" w:rsidR="00C02EE0" w:rsidRDefault="00C02EE0" w:rsidP="00FA030D">
      <w:pPr>
        <w:pStyle w:val="Standard"/>
        <w:rPr>
          <w:rFonts w:ascii="Arial" w:hAnsi="Arial"/>
          <w:b/>
          <w:bCs/>
        </w:rPr>
      </w:pPr>
    </w:p>
    <w:p w14:paraId="4225033D" w14:textId="77777777" w:rsidR="00C02EE0" w:rsidRDefault="00C02EE0" w:rsidP="00FA030D">
      <w:pPr>
        <w:pStyle w:val="Standard"/>
        <w:rPr>
          <w:rFonts w:ascii="Arial" w:hAnsi="Arial"/>
          <w:b/>
          <w:bCs/>
        </w:rPr>
      </w:pPr>
    </w:p>
    <w:p w14:paraId="20FA12D4" w14:textId="77777777" w:rsidR="00C02EE0" w:rsidRDefault="00C02EE0" w:rsidP="00FA030D">
      <w:pPr>
        <w:pStyle w:val="Standard"/>
        <w:rPr>
          <w:rFonts w:ascii="Arial" w:hAnsi="Arial"/>
          <w:b/>
          <w:bCs/>
        </w:rPr>
      </w:pPr>
    </w:p>
    <w:p w14:paraId="34B1166C" w14:textId="77777777" w:rsidR="00C02EE0" w:rsidRDefault="00C02EE0" w:rsidP="00FA030D">
      <w:pPr>
        <w:pStyle w:val="Standard"/>
        <w:rPr>
          <w:rFonts w:ascii="Arial" w:hAnsi="Arial"/>
          <w:b/>
          <w:bCs/>
        </w:rPr>
      </w:pPr>
    </w:p>
    <w:p w14:paraId="08B60B0C" w14:textId="77777777" w:rsidR="00FA030D" w:rsidRDefault="00FA030D" w:rsidP="00FA030D">
      <w:pPr>
        <w:pStyle w:val="Heading2"/>
        <w:rPr>
          <w:rFonts w:ascii="Arial" w:hAnsi="Arial"/>
          <w:b/>
          <w:bCs/>
        </w:rPr>
      </w:pPr>
      <w:r w:rsidRPr="00FA030D">
        <w:rPr>
          <w:rStyle w:val="Heading2Char"/>
        </w:rPr>
        <w:lastRenderedPageBreak/>
        <w:t>Kaherva Taal</w:t>
      </w:r>
      <w:r>
        <w:rPr>
          <w:rFonts w:ascii="Arial" w:hAnsi="Arial"/>
          <w:b/>
          <w:bCs/>
        </w:rPr>
        <w:t xml:space="preserve"> </w:t>
      </w:r>
    </w:p>
    <w:p w14:paraId="4AD28EB8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4"/>
      </w:tblGrid>
      <w:tr w:rsidR="00FA030D" w14:paraId="742710A7" w14:textId="77777777" w:rsidTr="00FA030D"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A0E0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7D1B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550C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84FA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3F14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C6BE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3D2A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5662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CA7F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427E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C018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3FA8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FD0E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D49E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876D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4B74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 w:rsidR="00FA030D" w14:paraId="2F3E6BF9" w14:textId="77777777" w:rsidTr="00FA030D"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B6C0E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3C0B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572B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FAE5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F951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8A07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1367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384B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483D1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DAEC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6939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98B8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BB62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7E1D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FCF9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CCA6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</w:tbl>
    <w:p w14:paraId="08C10807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705D9C7A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Kaherva Taal has almost limitless variations. Try this one.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4"/>
      </w:tblGrid>
      <w:tr w:rsidR="00FA030D" w14:paraId="03AB1115" w14:textId="77777777" w:rsidTr="00FA030D"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8ED6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876A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C2C7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2EEF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5EE1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CC8D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0E48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DCBAF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E0D2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B15E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3906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7078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88662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5165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F76F8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DAEE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 w:rsidR="00FA030D" w14:paraId="6FAF9E87" w14:textId="77777777" w:rsidTr="00FA030D"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AF20F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dha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51E14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FA15C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dha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E13D3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B517B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ti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1AEA1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5333F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F528DE">
              <w:rPr>
                <w:rFonts w:ascii="Arial" w:hAnsi="Arial"/>
                <w:b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FBF324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BA4A4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ti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E506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9C88F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dha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FE452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71DD8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dhi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0AB47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7AB64" w14:textId="77777777" w:rsidR="00FA030D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na</w:t>
            </w:r>
            <w:proofErr w:type="spellEnd"/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370B0D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</w:tr>
    </w:tbl>
    <w:p w14:paraId="3F6192B6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2A7E2404" w14:textId="1D91C728" w:rsidR="008A1743" w:rsidRPr="008A1743" w:rsidRDefault="008A1743" w:rsidP="00FA030D">
      <w:pPr>
        <w:pStyle w:val="Standard"/>
        <w:rPr>
          <w:rStyle w:val="yt-core-attributed-string--link-inherit-color"/>
          <w:color w:val="131313"/>
          <w:sz w:val="40"/>
          <w:szCs w:val="40"/>
        </w:rPr>
      </w:pPr>
      <w:r w:rsidRPr="008A1743">
        <w:rPr>
          <w:rStyle w:val="yt-core-attributed-string--link-inherit-color"/>
          <w:color w:val="131313"/>
          <w:sz w:val="40"/>
          <w:szCs w:val="40"/>
        </w:rPr>
        <w:t xml:space="preserve">Khe --- Ta - Khe - Ti - Ge </w:t>
      </w:r>
      <w:r w:rsidRPr="008A1743">
        <w:rPr>
          <w:rStyle w:val="yt-core-attributed-string--link-inherit-color"/>
          <w:color w:val="131313"/>
          <w:sz w:val="40"/>
          <w:szCs w:val="40"/>
        </w:rPr>
        <w:t>–</w:t>
      </w:r>
      <w:r w:rsidRPr="008A1743">
        <w:rPr>
          <w:rStyle w:val="yt-core-attributed-string--link-inherit-color"/>
          <w:color w:val="131313"/>
          <w:sz w:val="40"/>
          <w:szCs w:val="40"/>
        </w:rPr>
        <w:t xml:space="preserve"> </w:t>
      </w:r>
      <w:proofErr w:type="spellStart"/>
      <w:r w:rsidRPr="008A1743">
        <w:rPr>
          <w:rStyle w:val="yt-core-attributed-string--link-inherit-color"/>
          <w:color w:val="131313"/>
          <w:sz w:val="40"/>
          <w:szCs w:val="40"/>
        </w:rPr>
        <w:t>Dha</w:t>
      </w:r>
      <w:proofErr w:type="spellEnd"/>
    </w:p>
    <w:p w14:paraId="431B4795" w14:textId="60012BAF" w:rsidR="008A1743" w:rsidRPr="008A1743" w:rsidRDefault="008A1743" w:rsidP="008A1743">
      <w:pPr>
        <w:pStyle w:val="Heading2"/>
        <w:rPr>
          <w:rStyle w:val="yt-core-attributed-string--link-inherit-color"/>
          <w:rFonts w:ascii="Arial" w:hAnsi="Arial"/>
          <w:b/>
          <w:bCs/>
        </w:rPr>
      </w:pPr>
      <w:r>
        <w:rPr>
          <w:rStyle w:val="Heading2Char"/>
        </w:rPr>
        <w:t>More Beats</w:t>
      </w:r>
    </w:p>
    <w:p w14:paraId="02FC490A" w14:textId="77777777" w:rsidR="008A1743" w:rsidRDefault="008A1743" w:rsidP="00FA030D">
      <w:pPr>
        <w:pStyle w:val="Standard"/>
        <w:rPr>
          <w:rStyle w:val="yt-core-attributed-string--link-inherit-color"/>
          <w:color w:val="131313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8A1743" w14:paraId="72995CA4" w14:textId="77777777" w:rsidTr="0027289F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4FA5A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52D7A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E98E8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CD239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9BBA8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10BE5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257A9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9D7D2" w14:textId="77777777" w:rsidR="008A1743" w:rsidRDefault="008A1743" w:rsidP="0027289F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 w:rsidR="008A1743" w14:paraId="2858D3E2" w14:textId="77777777" w:rsidTr="0027289F">
        <w:trPr>
          <w:trHeight w:val="340"/>
        </w:trPr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83F91E" w14:textId="1BB587AD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898FC" w14:textId="77777777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1F862" w14:textId="43BC3507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277B4" w14:textId="2B62F5C5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725C1" w14:textId="2B4B88B1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05680" w14:textId="77777777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329DD" w14:textId="20676A55" w:rsidR="008A1743" w:rsidRPr="00F528DE" w:rsidRDefault="008A1743" w:rsidP="0027289F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Dha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9FA6B" w14:textId="1CA1E79C" w:rsidR="008A1743" w:rsidRPr="00F528DE" w:rsidRDefault="008A1743" w:rsidP="008A1743">
            <w:pPr>
              <w:pStyle w:val="TableContents"/>
              <w:rPr>
                <w:rFonts w:ascii="Arial" w:hAnsi="Arial"/>
                <w:b/>
              </w:rPr>
            </w:pPr>
          </w:p>
        </w:tc>
      </w:tr>
    </w:tbl>
    <w:p w14:paraId="09F14CE4" w14:textId="77777777" w:rsidR="008A1743" w:rsidRDefault="008A1743" w:rsidP="00FA030D">
      <w:pPr>
        <w:pStyle w:val="Standard"/>
        <w:rPr>
          <w:rFonts w:ascii="Arial" w:hAnsi="Arial"/>
          <w:b/>
          <w:bCs/>
        </w:rPr>
      </w:pPr>
    </w:p>
    <w:p w14:paraId="03556787" w14:textId="77777777" w:rsidR="008A1743" w:rsidRDefault="008A1743" w:rsidP="00FA030D">
      <w:pPr>
        <w:pStyle w:val="Standard"/>
        <w:rPr>
          <w:rFonts w:ascii="Arial" w:hAnsi="Arial"/>
          <w:b/>
          <w:bCs/>
        </w:rPr>
      </w:pPr>
    </w:p>
    <w:p w14:paraId="4B07C8D2" w14:textId="16D93C66" w:rsidR="005E7FB8" w:rsidRDefault="005E7FB8" w:rsidP="00FA030D">
      <w:pPr>
        <w:pStyle w:val="Standard"/>
        <w:rPr>
          <w:rStyle w:val="yt-core-attributed-string--link-inherit-color"/>
          <w:color w:val="131313"/>
        </w:rPr>
      </w:pPr>
      <w:r w:rsidRPr="005E7FB8">
        <w:rPr>
          <w:rStyle w:val="yt-core-attributed-string--link-inherit-color"/>
          <w:rFonts w:asciiTheme="minorHAnsi" w:hAnsiTheme="minorHAnsi" w:cstheme="minorHAnsi"/>
          <w:color w:val="131313"/>
        </w:rPr>
        <w:t>This is in 3/4 time</w:t>
      </w:r>
      <w:r>
        <w:rPr>
          <w:rStyle w:val="yt-core-attributed-string--link-inherit-color"/>
          <w:color w:val="131313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0"/>
        <w:gridCol w:w="780"/>
      </w:tblGrid>
      <w:tr w:rsidR="005E7FB8" w14:paraId="68036ECF" w14:textId="77777777" w:rsidTr="005E7FB8">
        <w:tc>
          <w:tcPr>
            <w:tcW w:w="779" w:type="dxa"/>
          </w:tcPr>
          <w:p w14:paraId="7F3C838E" w14:textId="5154362A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779" w:type="dxa"/>
          </w:tcPr>
          <w:p w14:paraId="4F8FDB58" w14:textId="5363C319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5CDE8E9E" w14:textId="26F420C5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61122075" w14:textId="7E99F19D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779" w:type="dxa"/>
          </w:tcPr>
          <w:p w14:paraId="0F741946" w14:textId="72D7223F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73FA5410" w14:textId="4249C1CC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6577EE82" w14:textId="229C9324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779" w:type="dxa"/>
          </w:tcPr>
          <w:p w14:paraId="4505E571" w14:textId="6BC5925C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0E3FEF54" w14:textId="158CBBCD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45CD23BC" w14:textId="530D5BFF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780" w:type="dxa"/>
          </w:tcPr>
          <w:p w14:paraId="69E0C24E" w14:textId="428F2C24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80" w:type="dxa"/>
          </w:tcPr>
          <w:p w14:paraId="6E8B1076" w14:textId="4A7F1B40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</w:tr>
      <w:tr w:rsidR="005E7FB8" w14:paraId="335DAAA6" w14:textId="77777777" w:rsidTr="005E7FB8">
        <w:tc>
          <w:tcPr>
            <w:tcW w:w="779" w:type="dxa"/>
          </w:tcPr>
          <w:p w14:paraId="66BEE36C" w14:textId="78C1FAD6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44279979" w14:textId="77777777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3E379EBC" w14:textId="77777777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76D15BB9" w14:textId="07472E09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  <w:tc>
          <w:tcPr>
            <w:tcW w:w="779" w:type="dxa"/>
          </w:tcPr>
          <w:p w14:paraId="58B8C8B5" w14:textId="190200CA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43F8B560" w14:textId="2A6DCFA4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  <w:tc>
          <w:tcPr>
            <w:tcW w:w="779" w:type="dxa"/>
          </w:tcPr>
          <w:p w14:paraId="3752F3C0" w14:textId="583602D2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045DD85B" w14:textId="77777777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1F41D91A" w14:textId="77777777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3C327D35" w14:textId="0C667CA9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  <w:tc>
          <w:tcPr>
            <w:tcW w:w="780" w:type="dxa"/>
          </w:tcPr>
          <w:p w14:paraId="77FA2E05" w14:textId="06D77E54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80" w:type="dxa"/>
          </w:tcPr>
          <w:p w14:paraId="53C478DD" w14:textId="2A10776E" w:rsidR="005E7FB8" w:rsidRPr="005E7FB8" w:rsidRDefault="005E7FB8" w:rsidP="00FA030D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</w:tr>
    </w:tbl>
    <w:p w14:paraId="016760E5" w14:textId="77777777" w:rsidR="005E7FB8" w:rsidRDefault="005E7FB8" w:rsidP="00FA030D">
      <w:pPr>
        <w:pStyle w:val="Standard"/>
        <w:rPr>
          <w:rFonts w:ascii="Arial" w:hAnsi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0"/>
        <w:gridCol w:w="780"/>
      </w:tblGrid>
      <w:tr w:rsidR="005E7FB8" w14:paraId="7D37CDA2" w14:textId="77777777" w:rsidTr="0027289F">
        <w:tc>
          <w:tcPr>
            <w:tcW w:w="779" w:type="dxa"/>
          </w:tcPr>
          <w:p w14:paraId="5E974FED" w14:textId="659C4F50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779" w:type="dxa"/>
          </w:tcPr>
          <w:p w14:paraId="6DE213A2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15181FAC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5983B9A9" w14:textId="46D75D1C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779" w:type="dxa"/>
          </w:tcPr>
          <w:p w14:paraId="2D7680BB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363554D6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3704537C" w14:textId="793ACC18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779" w:type="dxa"/>
          </w:tcPr>
          <w:p w14:paraId="3C03894C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79" w:type="dxa"/>
          </w:tcPr>
          <w:p w14:paraId="6EB70CDC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9" w:type="dxa"/>
          </w:tcPr>
          <w:p w14:paraId="7F755578" w14:textId="340062B9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780" w:type="dxa"/>
          </w:tcPr>
          <w:p w14:paraId="535CDF0B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&amp;</w:t>
            </w:r>
          </w:p>
        </w:tc>
        <w:tc>
          <w:tcPr>
            <w:tcW w:w="780" w:type="dxa"/>
          </w:tcPr>
          <w:p w14:paraId="2CE58BFA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</w:tr>
      <w:tr w:rsidR="005E7FB8" w14:paraId="6BFAEBBA" w14:textId="77777777" w:rsidTr="0027289F">
        <w:tc>
          <w:tcPr>
            <w:tcW w:w="779" w:type="dxa"/>
          </w:tcPr>
          <w:p w14:paraId="60D8BB8E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75A03297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1DC1BC4D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2C6189C0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  <w:tc>
          <w:tcPr>
            <w:tcW w:w="779" w:type="dxa"/>
          </w:tcPr>
          <w:p w14:paraId="34EE51EF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35CA06BB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Khe</w:t>
            </w:r>
          </w:p>
        </w:tc>
        <w:tc>
          <w:tcPr>
            <w:tcW w:w="779" w:type="dxa"/>
          </w:tcPr>
          <w:p w14:paraId="227103A9" w14:textId="0810C359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79" w:type="dxa"/>
          </w:tcPr>
          <w:p w14:paraId="64A6280F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555BB418" w14:textId="77777777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9" w:type="dxa"/>
          </w:tcPr>
          <w:p w14:paraId="3A18E518" w14:textId="6D475E3C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Ghe</w:t>
            </w:r>
          </w:p>
        </w:tc>
        <w:tc>
          <w:tcPr>
            <w:tcW w:w="780" w:type="dxa"/>
          </w:tcPr>
          <w:p w14:paraId="6819A488" w14:textId="17C2932E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Ta</w:t>
            </w:r>
          </w:p>
        </w:tc>
        <w:tc>
          <w:tcPr>
            <w:tcW w:w="780" w:type="dxa"/>
          </w:tcPr>
          <w:p w14:paraId="3AC9D4F1" w14:textId="068DDD50" w:rsidR="005E7FB8" w:rsidRPr="005E7FB8" w:rsidRDefault="005E7FB8" w:rsidP="005E7FB8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7FB8">
              <w:rPr>
                <w:rFonts w:asciiTheme="minorHAnsi" w:hAnsiTheme="minorHAnsi" w:cstheme="minorHAnsi"/>
                <w:b/>
                <w:bCs/>
              </w:rPr>
              <w:t>Ghe</w:t>
            </w:r>
          </w:p>
        </w:tc>
      </w:tr>
    </w:tbl>
    <w:p w14:paraId="018B786B" w14:textId="77777777" w:rsidR="005E7FB8" w:rsidRDefault="005E7FB8" w:rsidP="00FA030D">
      <w:pPr>
        <w:pStyle w:val="Standard"/>
        <w:rPr>
          <w:rFonts w:ascii="Arial" w:hAnsi="Arial"/>
          <w:b/>
          <w:bCs/>
        </w:rPr>
      </w:pPr>
    </w:p>
    <w:p w14:paraId="5B874BE1" w14:textId="77777777" w:rsidR="008A1743" w:rsidRDefault="008A1743" w:rsidP="00FA030D">
      <w:pPr>
        <w:pStyle w:val="Standard"/>
        <w:rPr>
          <w:rFonts w:ascii="Arial" w:hAnsi="Arial"/>
          <w:b/>
          <w:bCs/>
        </w:rPr>
      </w:pPr>
    </w:p>
    <w:p w14:paraId="02A44092" w14:textId="77777777" w:rsidR="005E7FB8" w:rsidRDefault="005E7FB8" w:rsidP="00FA030D">
      <w:pPr>
        <w:pStyle w:val="Standard"/>
        <w:rPr>
          <w:rFonts w:ascii="Arial" w:hAnsi="Arial"/>
          <w:b/>
          <w:bCs/>
        </w:rPr>
      </w:pPr>
    </w:p>
    <w:p w14:paraId="1D4618BA" w14:textId="7E714C41" w:rsidR="00FA030D" w:rsidRDefault="00FA030D" w:rsidP="00FA030D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Fast Beat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FA030D" w14:paraId="3D1D53B4" w14:textId="77777777" w:rsidTr="00FA030D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F4B6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D3C6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266C0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CA3D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69C5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88DA5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EDD3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86A2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</w:tr>
      <w:tr w:rsidR="00FA030D" w14:paraId="146D09A9" w14:textId="77777777" w:rsidTr="00F528DE">
        <w:trPr>
          <w:trHeight w:val="340"/>
        </w:trPr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EBB2" w14:textId="66749995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</w:t>
            </w:r>
            <w:r w:rsidR="00F528DE" w:rsidRPr="00F528DE">
              <w:rPr>
                <w:rFonts w:ascii="Arial" w:hAnsi="Arial"/>
                <w:b/>
              </w:rPr>
              <w:t>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FED431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F5569" w14:textId="5E08ABAD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</w:t>
            </w:r>
            <w:r w:rsidR="00F528DE" w:rsidRPr="00F528DE">
              <w:rPr>
                <w:rFonts w:ascii="Arial" w:hAnsi="Arial"/>
                <w:b/>
              </w:rPr>
              <w:t>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C6F7D" w14:textId="531AF74D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E0026" w14:textId="77777777" w:rsidR="00FA030D" w:rsidRPr="00F528DE" w:rsidRDefault="00FA030D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8A7AB" w14:textId="3EC8A863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951A3F" w14:textId="55E794C0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CB589" w14:textId="0517EC31" w:rsidR="00FA030D" w:rsidRPr="00F528DE" w:rsidRDefault="008A1743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</w:t>
            </w:r>
          </w:p>
        </w:tc>
      </w:tr>
    </w:tbl>
    <w:p w14:paraId="36185769" w14:textId="77777777" w:rsidR="00FA030D" w:rsidRDefault="00FA030D"/>
    <w:p w14:paraId="5EDE27C4" w14:textId="77777777" w:rsidR="00FA030D" w:rsidRDefault="00FA030D"/>
    <w:p w14:paraId="28E4FE19" w14:textId="77777777" w:rsidR="0084726F" w:rsidRDefault="0084726F"/>
    <w:p w14:paraId="12B18593" w14:textId="77777777" w:rsidR="0084726F" w:rsidRDefault="0084726F"/>
    <w:p w14:paraId="1861ACBD" w14:textId="77777777" w:rsidR="0084726F" w:rsidRDefault="0084726F"/>
    <w:p w14:paraId="24894A64" w14:textId="77777777" w:rsidR="0084726F" w:rsidRDefault="0084726F"/>
    <w:p w14:paraId="5195DE06" w14:textId="77777777" w:rsidR="0084726F" w:rsidRDefault="0084726F"/>
    <w:p w14:paraId="5184C3D0" w14:textId="77777777" w:rsidR="0084726F" w:rsidRDefault="0084726F"/>
    <w:p w14:paraId="050C2D18" w14:textId="77777777" w:rsidR="0084726F" w:rsidRDefault="0084726F"/>
    <w:p w14:paraId="6204C15A" w14:textId="77777777" w:rsidR="0084726F" w:rsidRDefault="0084726F"/>
    <w:p w14:paraId="561644C4" w14:textId="77777777" w:rsidR="0084726F" w:rsidRDefault="0084726F"/>
    <w:p w14:paraId="018A90AC" w14:textId="77777777" w:rsidR="0084726F" w:rsidRDefault="0084726F"/>
    <w:p w14:paraId="202B74D2" w14:textId="77777777" w:rsidR="0084726F" w:rsidRDefault="0084726F"/>
    <w:p w14:paraId="6AF54866" w14:textId="77777777" w:rsidR="0084726F" w:rsidRDefault="0084726F"/>
    <w:p w14:paraId="6E7DF37B" w14:textId="77777777" w:rsidR="0084726F" w:rsidRDefault="0084726F"/>
    <w:p w14:paraId="25AC6BAA" w14:textId="77777777" w:rsidR="0084726F" w:rsidRDefault="0084726F"/>
    <w:p w14:paraId="0BA87521" w14:textId="77777777" w:rsidR="00DC544C" w:rsidRDefault="00DC544C" w:rsidP="00DC544C">
      <w:pPr>
        <w:pStyle w:val="Heading2"/>
        <w:rPr>
          <w:rFonts w:ascii="Arial" w:hAnsi="Arial"/>
          <w:b/>
          <w:bCs/>
        </w:rPr>
      </w:pPr>
      <w:r>
        <w:rPr>
          <w:rStyle w:val="Heading2Char"/>
        </w:rPr>
        <w:t>Slow Beats</w:t>
      </w:r>
    </w:p>
    <w:p w14:paraId="58A22E2E" w14:textId="77777777" w:rsidR="00DC544C" w:rsidRDefault="00DC544C" w:rsidP="00DC544C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DC544C" w14:paraId="28EE09C0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D28794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8360D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2E38CF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63DDC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FE088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5C9C6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AA140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8D272" w14:textId="77777777" w:rsidR="00DC544C" w:rsidRDefault="00DC544C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DC544C" w14:paraId="2DA73BBF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8D647" w14:textId="77777777" w:rsidR="00DC544C" w:rsidRP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F528DE">
              <w:rPr>
                <w:rFonts w:ascii="Arial" w:hAnsi="Arial"/>
                <w:b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13F3B" w14:textId="77777777" w:rsidR="00DC544C" w:rsidRPr="00F528DE" w:rsidRDefault="00DC544C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238151" w14:textId="77777777" w:rsidR="00DC544C" w:rsidRPr="00F528DE" w:rsidRDefault="00DC544C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4D3D2" w14:textId="77777777" w:rsidR="00DC544C" w:rsidRP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khi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EFF7F" w14:textId="77777777" w:rsidR="00DC544C" w:rsidRP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F528DE">
              <w:rPr>
                <w:rFonts w:ascii="Arial" w:hAnsi="Arial"/>
                <w:b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FC8DAA" w14:textId="77777777" w:rsidR="00DC544C" w:rsidRP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ghe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3AD7D" w14:textId="77777777" w:rsidR="00DC544C" w:rsidRP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ghe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382A2" w14:textId="77777777" w:rsidR="00DC544C" w:rsidRPr="00F528DE" w:rsidRDefault="00DC544C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</w:tr>
    </w:tbl>
    <w:p w14:paraId="03ABDF63" w14:textId="77777777" w:rsidR="00DC544C" w:rsidRDefault="00DC544C" w:rsidP="00DC544C">
      <w:pPr>
        <w:pStyle w:val="Standard"/>
        <w:rPr>
          <w:rFonts w:ascii="Arial" w:hAnsi="Arial"/>
          <w:b/>
          <w:bCs/>
        </w:rPr>
      </w:pPr>
    </w:p>
    <w:p w14:paraId="73A59A00" w14:textId="77777777" w:rsidR="00F528DE" w:rsidRDefault="00F528DE" w:rsidP="00F528DE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4"/>
      </w:tblGrid>
      <w:tr w:rsidR="00F528DE" w14:paraId="324F5234" w14:textId="77777777" w:rsidTr="00515AAE"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11E551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971CE1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3BD661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C1DA2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993E3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B429C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717AB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B3A90E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93ED4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BFC17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2FD96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7274D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9D94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B8D9C2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6BAA6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33D9B" w14:textId="77777777" w:rsidR="00F528DE" w:rsidRDefault="00F528DE" w:rsidP="00515AAE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F528DE" w14:paraId="27620BD5" w14:textId="77777777" w:rsidTr="00515AAE"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116823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dhi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4D8FD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52653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BEB69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F528DE">
              <w:rPr>
                <w:rFonts w:ascii="Arial" w:hAnsi="Arial"/>
                <w:b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2E9E5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ti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3CC5D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3BAE9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Tha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68684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331D3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 w:rsidRPr="00F528DE">
              <w:rPr>
                <w:rFonts w:ascii="Arial" w:hAnsi="Arial"/>
                <w:b/>
              </w:rPr>
              <w:t>ti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B2426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69DFF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81176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F528DE">
              <w:rPr>
                <w:rFonts w:ascii="Arial" w:hAnsi="Arial"/>
                <w:b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329CD5" w14:textId="77777777" w:rsidR="00F528DE" w:rsidRPr="00F528DE" w:rsidRDefault="00C73035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d</w:t>
            </w:r>
            <w:r w:rsidR="00F528DE" w:rsidRPr="00F528DE">
              <w:rPr>
                <w:rFonts w:ascii="Arial" w:hAnsi="Arial"/>
                <w:b/>
              </w:rPr>
              <w:t>hi</w:t>
            </w:r>
            <w:proofErr w:type="spellEnd"/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75D5C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58549" w14:textId="77777777" w:rsidR="00F528DE" w:rsidRPr="00F528DE" w:rsidRDefault="00B851F5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n</w:t>
            </w:r>
            <w:r w:rsidR="00F528DE" w:rsidRPr="00F528DE">
              <w:rPr>
                <w:rFonts w:ascii="Arial" w:hAnsi="Arial"/>
                <w:b/>
              </w:rPr>
              <w:t>a</w:t>
            </w:r>
            <w:proofErr w:type="spellEnd"/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72CE5" w14:textId="77777777" w:rsidR="00F528DE" w:rsidRPr="00F528DE" w:rsidRDefault="00F528DE" w:rsidP="00F528DE">
            <w:pPr>
              <w:pStyle w:val="TableContents"/>
              <w:jc w:val="center"/>
              <w:rPr>
                <w:rFonts w:ascii="Arial" w:hAnsi="Arial"/>
                <w:b/>
              </w:rPr>
            </w:pPr>
          </w:p>
        </w:tc>
      </w:tr>
    </w:tbl>
    <w:p w14:paraId="776CBE85" w14:textId="77777777" w:rsidR="00F528DE" w:rsidRDefault="00F528DE" w:rsidP="00F528DE">
      <w:pPr>
        <w:pStyle w:val="Standard"/>
        <w:rPr>
          <w:rFonts w:ascii="Arial" w:hAnsi="Arial"/>
          <w:b/>
          <w:bCs/>
        </w:rPr>
      </w:pPr>
    </w:p>
    <w:p w14:paraId="21D5F3D9" w14:textId="77777777" w:rsidR="00895E89" w:rsidRDefault="00895E89"/>
    <w:p w14:paraId="27F8854E" w14:textId="77777777" w:rsidR="00895E89" w:rsidRDefault="00895E89"/>
    <w:p w14:paraId="041EC107" w14:textId="77777777" w:rsidR="00895E89" w:rsidRDefault="00895E89"/>
    <w:p w14:paraId="2ADFEC28" w14:textId="77777777" w:rsidR="00895E89" w:rsidRDefault="00895E89"/>
    <w:p w14:paraId="6B73805D" w14:textId="77777777" w:rsidR="00895E89" w:rsidRDefault="00895E89"/>
    <w:p w14:paraId="491054B7" w14:textId="77777777" w:rsidR="00895E89" w:rsidRDefault="00895E89"/>
    <w:p w14:paraId="128EBDBC" w14:textId="77777777" w:rsidR="00895E89" w:rsidRDefault="00895E89"/>
    <w:p w14:paraId="09119331" w14:textId="77777777" w:rsidR="00895E89" w:rsidRDefault="00895E89"/>
    <w:p w14:paraId="024873A1" w14:textId="77777777" w:rsidR="00895E89" w:rsidRDefault="00895E89"/>
    <w:p w14:paraId="30889D23" w14:textId="77777777" w:rsidR="00895E89" w:rsidRDefault="00895E89"/>
    <w:p w14:paraId="040123A8" w14:textId="77777777" w:rsidR="00895E89" w:rsidRDefault="00895E89"/>
    <w:p w14:paraId="3AC1A9A4" w14:textId="77777777" w:rsidR="00895E89" w:rsidRDefault="00895E89"/>
    <w:p w14:paraId="5BF1F290" w14:textId="77777777" w:rsidR="0084726F" w:rsidRDefault="0084726F"/>
    <w:p w14:paraId="75B131FC" w14:textId="77777777" w:rsidR="0084726F" w:rsidRDefault="0084726F"/>
    <w:p w14:paraId="4F3D5776" w14:textId="77777777" w:rsidR="0084726F" w:rsidRDefault="0084726F"/>
    <w:p w14:paraId="65F65262" w14:textId="77777777" w:rsidR="0084726F" w:rsidRDefault="0084726F"/>
    <w:p w14:paraId="22E61665" w14:textId="77777777" w:rsidR="0084726F" w:rsidRDefault="0084726F"/>
    <w:p w14:paraId="3295C89A" w14:textId="77777777" w:rsidR="00FA030D" w:rsidRPr="00895E89" w:rsidRDefault="00FA030D" w:rsidP="00895E89">
      <w:pPr>
        <w:pStyle w:val="Heading1"/>
      </w:pPr>
      <w:r>
        <w:t xml:space="preserve">Dash </w:t>
      </w:r>
      <w:proofErr w:type="spellStart"/>
      <w:r>
        <w:t>Pera</w:t>
      </w:r>
      <w:proofErr w:type="spellEnd"/>
      <w:r>
        <w:t xml:space="preserve"> (</w:t>
      </w:r>
      <w:proofErr w:type="spellStart"/>
      <w:r>
        <w:t>Prabhupad</w:t>
      </w:r>
      <w:proofErr w:type="spellEnd"/>
      <w:r>
        <w:t>) Taal</w:t>
      </w:r>
    </w:p>
    <w:tbl>
      <w:tblPr>
        <w:tblW w:w="102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602"/>
        <w:gridCol w:w="602"/>
        <w:gridCol w:w="616"/>
        <w:gridCol w:w="589"/>
        <w:gridCol w:w="652"/>
        <w:gridCol w:w="553"/>
        <w:gridCol w:w="602"/>
        <w:gridCol w:w="603"/>
        <w:gridCol w:w="622"/>
        <w:gridCol w:w="569"/>
        <w:gridCol w:w="616"/>
        <w:gridCol w:w="504"/>
        <w:gridCol w:w="700"/>
        <w:gridCol w:w="603"/>
        <w:gridCol w:w="601"/>
        <w:gridCol w:w="606"/>
      </w:tblGrid>
      <w:tr w:rsidR="00895E89" w14:paraId="7C56221F" w14:textId="77777777" w:rsidTr="00895E89"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D957C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C9235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1E521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FEFB7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C1951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43075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3F842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7CA47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D884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A07D0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EA7174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F6681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C23FB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D01BF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8B148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5E703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318F" w14:textId="77777777" w:rsidR="00895E89" w:rsidRDefault="00895E89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03B4A885" w14:textId="77777777" w:rsidTr="00895E89"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8041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281F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0816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10763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A538E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5E5B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B776C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15C6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3948B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67542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D39DF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1F222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2DF30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9104C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327F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158B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6505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1EE8DF89" w14:textId="77777777" w:rsidTr="00895E89"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B1AF6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338B7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3C20F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8A3C5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FB31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6D3E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ACD8A7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0694B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427EE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CAC75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0B390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5517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83E867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76F8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EDCD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B30E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3FA6A5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30E63CBC" w14:textId="77777777" w:rsidTr="00895E89"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D44B35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6122F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47E6C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2DE10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DC3C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CC3CD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0316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4943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6BA41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412E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5DFBE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54753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E2A0C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FE19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EC994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81D8B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20AD3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4FA9E615" w14:textId="77777777" w:rsidTr="00895E89">
        <w:tc>
          <w:tcPr>
            <w:tcW w:w="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4CA5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367D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35CB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91932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873E5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30523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8ED9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FF74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E1976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3A653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308B8E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6926A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BBF74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CA1E7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9BEFD0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BD0AE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1A669" w14:textId="77777777" w:rsidR="00895E89" w:rsidRDefault="00895E89" w:rsidP="00FA030D">
            <w:pPr>
              <w:pStyle w:val="TableContents"/>
              <w:rPr>
                <w:rFonts w:ascii="Arial" w:hAnsi="Arial"/>
              </w:rPr>
            </w:pPr>
          </w:p>
        </w:tc>
      </w:tr>
    </w:tbl>
    <w:p w14:paraId="43EC8899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602"/>
        <w:gridCol w:w="616"/>
        <w:gridCol w:w="589"/>
        <w:gridCol w:w="602"/>
        <w:gridCol w:w="603"/>
        <w:gridCol w:w="602"/>
        <w:gridCol w:w="603"/>
        <w:gridCol w:w="602"/>
        <w:gridCol w:w="589"/>
        <w:gridCol w:w="616"/>
        <w:gridCol w:w="504"/>
        <w:gridCol w:w="700"/>
        <w:gridCol w:w="603"/>
        <w:gridCol w:w="602"/>
        <w:gridCol w:w="604"/>
      </w:tblGrid>
      <w:tr w:rsidR="00FA030D" w14:paraId="4E6DEB51" w14:textId="77777777" w:rsidTr="00FA030D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12EA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8553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961C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866A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D8102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F18EE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E83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4EA40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7BD5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89FA9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1C81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544C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8CC29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E01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EA5E7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F56B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FA030D" w14:paraId="6BAD4C8E" w14:textId="77777777" w:rsidTr="00FA030D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9578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0568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4232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156C2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2FDF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D8D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D012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22CF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45DB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D239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AD1A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9312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FEB3C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4A03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2D7D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DF0AC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07DD44A4" w14:textId="77777777" w:rsidTr="00FA030D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EE2B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D4FF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09DF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98657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97F8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EADE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1FF1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3C11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34526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8E27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42AC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8BA7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6B30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F3C8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111B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1155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0A8AB81C" w14:textId="77777777" w:rsidTr="00FA030D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EEF5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1ADE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A79E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4333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EA99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BE38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5D4A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C775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C236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7AAA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A4F9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B2D1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CB24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0241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6299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6D44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6A838249" w14:textId="77777777" w:rsidTr="00FA030D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5B7A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3655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2EAF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C8FA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8E9FB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1872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B611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8EC2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949F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898B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46D59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C84B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BC37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73A9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EDAA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778DB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</w:tbl>
    <w:p w14:paraId="522A1332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9"/>
        <w:gridCol w:w="620"/>
        <w:gridCol w:w="540"/>
        <w:gridCol w:w="569"/>
        <w:gridCol w:w="681"/>
        <w:gridCol w:w="524"/>
        <w:gridCol w:w="602"/>
        <w:gridCol w:w="603"/>
        <w:gridCol w:w="602"/>
        <w:gridCol w:w="602"/>
        <w:gridCol w:w="603"/>
        <w:gridCol w:w="602"/>
        <w:gridCol w:w="682"/>
        <w:gridCol w:w="523"/>
        <w:gridCol w:w="602"/>
        <w:gridCol w:w="604"/>
      </w:tblGrid>
      <w:tr w:rsidR="00FA030D" w14:paraId="566B450D" w14:textId="77777777" w:rsidTr="00FA030D"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F357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3CB76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1398C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974D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54DA8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0D3D1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AABBB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ADE42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D3BB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93FC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0ED8A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5BA13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036CE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356BF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3DC64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ABDAD" w14:textId="77777777" w:rsidR="00FA030D" w:rsidRDefault="00FA030D" w:rsidP="00FA030D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FA030D" w14:paraId="60D17196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4EE3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2D24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F9A6A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7B9C6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CE55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66985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0015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FA95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F4BF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102E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69A4D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5EA8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2304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1FBD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732D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6EDE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4650A6F8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F69F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05CA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04B0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B919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CB79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C6AC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A553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362B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FC50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570C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3A18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9D80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2209D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F7F6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667A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3737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16EB7D34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247A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4413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6A98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1A17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9D25B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D514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4ACD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7CB5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F84A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16E5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A76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C927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C226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1436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2B84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4660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2FF54646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EF91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8142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AA3C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9707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D66E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411FD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FE50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B240E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054A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B6A4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7D0D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3E62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05CF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BA64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5F7B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DC54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5A08A56F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5C85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3946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256A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2B62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2070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5494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7F9A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29BD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A09AD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0CB8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CADF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AD84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8569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EB22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6419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EFE2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3FDE9A7C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F84E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AECF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40643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07DB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303F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BB63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AC25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D387A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C69C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1C4E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B260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FE09F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24B5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A1EC7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8E46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FEB9D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026E306D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9669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12C50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4DA5C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E477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7AD1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7380C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DFA2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D2832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F73D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B1FA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9ED6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5A14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8C2E3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C94AB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5316B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599E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  <w:tr w:rsidR="00FA030D" w14:paraId="3C098BB7" w14:textId="77777777" w:rsidTr="00FA030D">
        <w:tc>
          <w:tcPr>
            <w:tcW w:w="6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4829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2AF27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642E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1B305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DA08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35EF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EE4FF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3FE79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D66144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5E4A7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5B8C21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B79D2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D5118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BCDD7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8C63E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A1236" w14:textId="77777777" w:rsidR="00FA030D" w:rsidRDefault="00FA030D" w:rsidP="00FA030D">
            <w:pPr>
              <w:pStyle w:val="TableContents"/>
              <w:rPr>
                <w:rFonts w:ascii="Arial" w:hAnsi="Arial"/>
              </w:rPr>
            </w:pPr>
          </w:p>
        </w:tc>
      </w:tr>
    </w:tbl>
    <w:p w14:paraId="5541CD1C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9"/>
        <w:gridCol w:w="513"/>
        <w:gridCol w:w="616"/>
        <w:gridCol w:w="589"/>
        <w:gridCol w:w="712"/>
        <w:gridCol w:w="493"/>
        <w:gridCol w:w="677"/>
        <w:gridCol w:w="528"/>
        <w:gridCol w:w="602"/>
        <w:gridCol w:w="589"/>
        <w:gridCol w:w="616"/>
        <w:gridCol w:w="504"/>
        <w:gridCol w:w="700"/>
        <w:gridCol w:w="603"/>
        <w:gridCol w:w="601"/>
        <w:gridCol w:w="606"/>
      </w:tblGrid>
      <w:tr w:rsidR="00895E89" w14:paraId="4AFC6DDE" w14:textId="77777777" w:rsidTr="00895E89"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69F0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lastRenderedPageBreak/>
              <w:t>1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F08E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4BB4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1E30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F083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9FD5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7EB3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747D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BD90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C2886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70E7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1BBD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F5F0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D4D0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2172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F4A2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679F993C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FC43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718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7B21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Ti       Ge</w:t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8386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9BB8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B6B7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70DE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CFDA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BEC6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9D5A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57EF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5B9A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F29C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2C4C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31DE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4898656A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67CF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B51EB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675C0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FEF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FFB3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5358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2B5D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6A50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54ED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F47E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65E0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22F1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4C16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C233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176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915C8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7C5324DD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77655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72ED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CDA7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560A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95EE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F9956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5B56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D55E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6951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FA2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12D59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3F7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7BAF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D079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95F4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A34A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6D9E868E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A1A9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AC05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186E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0EF5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5B730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Krish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91F9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D152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2812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2BFD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5834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AFAC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4CF3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F0A3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6A1A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4C28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6E79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65F247AE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9CF08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4E12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FF961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D341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514D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6EB52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7B89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Ga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1272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8337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B9DC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06F3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7C3A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CAF29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9139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029E4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E78E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7EFD31BC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4DCC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61D0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4568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77F3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8071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5F53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C5D3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045C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2558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84BF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77C2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3B9C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A71F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1E6F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594D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B446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2157D297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9EA3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4B0FA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3708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19BA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C312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D576F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1892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718B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D3C1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71CF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FFF8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BEF2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F1D18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01052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2ECD4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70F0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618EE73E" w14:textId="77777777" w:rsidTr="00895E89">
        <w:tc>
          <w:tcPr>
            <w:tcW w:w="6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69EE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BF38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39EDB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23CE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C6800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B0CF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C8FE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ma</w:t>
            </w: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A8C8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D120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A206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9617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DC4F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AE9D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F8B61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E6EE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re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A1E9B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</w:tbl>
    <w:p w14:paraId="424A1B5A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30081FC4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First Prakar (Variation)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602"/>
        <w:gridCol w:w="616"/>
        <w:gridCol w:w="589"/>
        <w:gridCol w:w="602"/>
        <w:gridCol w:w="603"/>
        <w:gridCol w:w="602"/>
        <w:gridCol w:w="603"/>
        <w:gridCol w:w="602"/>
        <w:gridCol w:w="589"/>
        <w:gridCol w:w="616"/>
        <w:gridCol w:w="504"/>
        <w:gridCol w:w="700"/>
        <w:gridCol w:w="603"/>
        <w:gridCol w:w="602"/>
        <w:gridCol w:w="604"/>
      </w:tblGrid>
      <w:tr w:rsidR="00895E89" w14:paraId="04DD97C2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7746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950D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FDFA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544B2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D3310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D425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7118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7F63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D0F77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73B9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7121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EA3B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BCB1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B3E4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1B6B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B3A6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6F702480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3A26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91FD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7EC6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13F43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CDDE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A1E1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2430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182F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9EC1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3D8B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DEFE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A0BD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558E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F697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C9BE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662F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4EE200A8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35433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60E44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3752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32E5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4B3A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C68B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A92C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E4CC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55A3F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F79C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F41E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FEB6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66F8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1BFB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4033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BBF2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</w:tbl>
    <w:p w14:paraId="4F4008AB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66996794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Second Prakar (Variation)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588"/>
        <w:gridCol w:w="620"/>
        <w:gridCol w:w="570"/>
        <w:gridCol w:w="510"/>
        <w:gridCol w:w="620"/>
        <w:gridCol w:w="690"/>
        <w:gridCol w:w="620"/>
        <w:gridCol w:w="510"/>
        <w:gridCol w:w="620"/>
        <w:gridCol w:w="711"/>
        <w:gridCol w:w="639"/>
        <w:gridCol w:w="530"/>
        <w:gridCol w:w="603"/>
        <w:gridCol w:w="602"/>
        <w:gridCol w:w="604"/>
      </w:tblGrid>
      <w:tr w:rsidR="00895E89" w14:paraId="4744475F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278257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01AD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1D49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65B3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5E7B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7C4D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57C9D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642F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4219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9CDF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10</w:t>
            </w:r>
          </w:p>
        </w:tc>
        <w:tc>
          <w:tcPr>
            <w:tcW w:w="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E447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11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609C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12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D23B7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FF6B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94E1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15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64A7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16</w:t>
            </w:r>
          </w:p>
        </w:tc>
      </w:tr>
      <w:tr w:rsidR="00895E89" w14:paraId="4C8E579D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2D69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E1DF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15E4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AD52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05A0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B0AC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A13C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62AE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A0B0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05330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Tiki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4662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TaGe</w:t>
            </w:r>
          </w:p>
        </w:tc>
        <w:tc>
          <w:tcPr>
            <w:tcW w:w="6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F6CE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20DD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90FB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CC1AC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2BE21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 w14:paraId="0BC3FD27" w14:textId="77777777" w:rsidR="00895E89" w:rsidRDefault="00895E89" w:rsidP="00895E89">
      <w:pPr>
        <w:pStyle w:val="Standard"/>
        <w:rPr>
          <w:rFonts w:ascii="Arial" w:hAnsi="Arial"/>
        </w:rPr>
      </w:pPr>
    </w:p>
    <w:p w14:paraId="78D36FD8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Third Prakar (Variation)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602"/>
        <w:gridCol w:w="616"/>
        <w:gridCol w:w="589"/>
        <w:gridCol w:w="602"/>
        <w:gridCol w:w="603"/>
        <w:gridCol w:w="602"/>
        <w:gridCol w:w="603"/>
        <w:gridCol w:w="602"/>
        <w:gridCol w:w="589"/>
        <w:gridCol w:w="616"/>
        <w:gridCol w:w="504"/>
        <w:gridCol w:w="700"/>
        <w:gridCol w:w="603"/>
        <w:gridCol w:w="602"/>
        <w:gridCol w:w="604"/>
      </w:tblGrid>
      <w:tr w:rsidR="00895E89" w14:paraId="63BE0396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6B7E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97A9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601D9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BE8B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FBC3F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9D4F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ADED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3CE4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D358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BF57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53D4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DE07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7DFE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5C277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21A6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B028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29E4290C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C70F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603D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996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03B7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63AD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C388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2490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482FD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F271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6B5FB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4D37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1551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A63E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70A6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7F2D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C8DA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69978941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78D3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191B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FA9F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8411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52F4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455B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58546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ti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AA928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3940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13256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8F2EE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ti</w:t>
            </w:r>
            <w:proofErr w:type="spellEnd"/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7DE4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78C7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43A9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8CE1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7C96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197B672D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96BF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FA50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B676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A63B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004A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0263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786E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FA4E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659A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B5CA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E307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6D94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9E5D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31E4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EE6ED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E825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2378C3F3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1F0D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0D9C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0265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C09D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31B7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2205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0721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5C23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7593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26928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F64E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F16C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901B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2CEC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2615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DD672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</w:tbl>
    <w:p w14:paraId="6B020516" w14:textId="77777777" w:rsidR="00895E89" w:rsidRDefault="00895E89" w:rsidP="00895E89">
      <w:pPr>
        <w:pStyle w:val="Standard"/>
        <w:rPr>
          <w:rFonts w:ascii="Arial" w:hAnsi="Arial"/>
        </w:rPr>
      </w:pPr>
    </w:p>
    <w:p w14:paraId="478A0598" w14:textId="77777777" w:rsidR="00895E89" w:rsidRDefault="00895E89" w:rsidP="00895E89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Based on this first </w:t>
      </w:r>
      <w:proofErr w:type="spellStart"/>
      <w:r>
        <w:rPr>
          <w:rFonts w:ascii="Arial" w:hAnsi="Arial"/>
        </w:rPr>
        <w:t>Prabhupad</w:t>
      </w:r>
      <w:proofErr w:type="spellEnd"/>
      <w:r>
        <w:rPr>
          <w:rFonts w:ascii="Arial" w:hAnsi="Arial"/>
        </w:rPr>
        <w:t xml:space="preserve"> mantra, we can define new mantras.</w:t>
      </w:r>
    </w:p>
    <w:p w14:paraId="15056194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895E89" w14:paraId="1A603FB5" w14:textId="77777777" w:rsidTr="00895E89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D1794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E2DB4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C4148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160C3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7A1179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D39E2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A24E5F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55FFD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895E89" w14:paraId="63C28BE4" w14:textId="77777777" w:rsidTr="00895E89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8D19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CF7E7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F2A5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591CA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C4D7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3B2A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A93C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3251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397D8E02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20BDB6F3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Lofa Taal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7"/>
      </w:tblGrid>
      <w:tr w:rsidR="00895E89" w14:paraId="1A99BB12" w14:textId="77777777" w:rsidTr="00895E89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420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2A1E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AB33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A7F67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6694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0F6D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75F801D2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A60D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277B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69BB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 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184B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D3F6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6A4A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</w:tr>
    </w:tbl>
    <w:p w14:paraId="466ABD11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07E3FEAF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50AE3A51" w14:textId="77777777" w:rsidR="00FA030D" w:rsidRDefault="00FA030D" w:rsidP="00FA030D">
      <w:pPr>
        <w:pStyle w:val="Standard"/>
        <w:rPr>
          <w:rFonts w:ascii="Arial" w:hAnsi="Arial"/>
          <w:b/>
          <w:bCs/>
        </w:rPr>
      </w:pPr>
    </w:p>
    <w:p w14:paraId="47001EDA" w14:textId="77777777" w:rsidR="00895E89" w:rsidRPr="00895E89" w:rsidRDefault="00895E89" w:rsidP="00895E89">
      <w:pPr>
        <w:pStyle w:val="Heading2"/>
      </w:pPr>
      <w:r>
        <w:t>First Prakar (Variation)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602"/>
        <w:gridCol w:w="616"/>
        <w:gridCol w:w="589"/>
        <w:gridCol w:w="602"/>
        <w:gridCol w:w="603"/>
        <w:gridCol w:w="602"/>
        <w:gridCol w:w="603"/>
        <w:gridCol w:w="602"/>
        <w:gridCol w:w="589"/>
        <w:gridCol w:w="616"/>
        <w:gridCol w:w="504"/>
        <w:gridCol w:w="700"/>
        <w:gridCol w:w="603"/>
        <w:gridCol w:w="602"/>
        <w:gridCol w:w="604"/>
      </w:tblGrid>
      <w:tr w:rsidR="00895E89" w14:paraId="25C913E8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C5A7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7C68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7D21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B41DF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E638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BE60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3E9F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4742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84BC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F6B2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EA5E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FC75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E490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3E91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1A12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A0E6F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064BDED2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D690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2D86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5D83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4912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1FAA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E8F4C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3BE5A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AA5BC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006B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F368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BF03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C8FD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79EC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2E01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B4A6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42949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  <w:tr w:rsidR="00895E89" w14:paraId="279A0DDB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FCFF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A20F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0066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1EF9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03AD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ED1B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FC0A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FA85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09858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4F5F9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D081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BD11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F03EE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Tere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AB34C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4D47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7C415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</w:tr>
    </w:tbl>
    <w:p w14:paraId="5C125530" w14:textId="77777777" w:rsidR="00895E89" w:rsidRDefault="00895E89"/>
    <w:p w14:paraId="465AFFFC" w14:textId="77777777" w:rsidR="00895E89" w:rsidRDefault="00895E89"/>
    <w:p w14:paraId="2C1B2F74" w14:textId="77777777" w:rsidR="00895E89" w:rsidRPr="00895E89" w:rsidRDefault="00895E89" w:rsidP="00895E89">
      <w:pPr>
        <w:pStyle w:val="Heading2"/>
      </w:pPr>
      <w:r>
        <w:t>Second Prakar (Variation)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588"/>
        <w:gridCol w:w="620"/>
        <w:gridCol w:w="570"/>
        <w:gridCol w:w="510"/>
        <w:gridCol w:w="620"/>
        <w:gridCol w:w="690"/>
        <w:gridCol w:w="620"/>
        <w:gridCol w:w="510"/>
        <w:gridCol w:w="620"/>
        <w:gridCol w:w="711"/>
        <w:gridCol w:w="639"/>
        <w:gridCol w:w="530"/>
        <w:gridCol w:w="603"/>
        <w:gridCol w:w="602"/>
        <w:gridCol w:w="604"/>
      </w:tblGrid>
      <w:tr w:rsidR="00895E89" w14:paraId="15F0B79A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F844D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6B65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D07B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5D932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233C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EA1F0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6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459E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9EC6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8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E099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2190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10</w:t>
            </w:r>
          </w:p>
        </w:tc>
        <w:tc>
          <w:tcPr>
            <w:tcW w:w="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800F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11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98CC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12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B473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13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7485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14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E2EA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15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FC33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16</w:t>
            </w:r>
          </w:p>
        </w:tc>
      </w:tr>
      <w:tr w:rsidR="00895E89" w14:paraId="7F77F3FF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C03F46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8405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91044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1BF31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0A75F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1C8E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45BE4D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Rati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A2957E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DF6F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91730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Tiki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B46A8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TaGe</w:t>
            </w:r>
          </w:p>
        </w:tc>
        <w:tc>
          <w:tcPr>
            <w:tcW w:w="6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27A0B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0B7C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67D6C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659F3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57E37" w14:textId="77777777" w:rsidR="00895E89" w:rsidRDefault="00895E89" w:rsidP="00895E8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 w14:paraId="37D86CAE" w14:textId="77777777" w:rsidR="00895E89" w:rsidRDefault="00895E89" w:rsidP="00895E89">
      <w:pPr>
        <w:pStyle w:val="ListNumber"/>
        <w:numPr>
          <w:ilvl w:val="0"/>
          <w:numId w:val="0"/>
        </w:numPr>
      </w:pPr>
    </w:p>
    <w:p w14:paraId="04CE308C" w14:textId="77777777" w:rsidR="00895E89" w:rsidRDefault="00895E89" w:rsidP="00895E89">
      <w:pPr>
        <w:pStyle w:val="Heading2"/>
      </w:pPr>
      <w:r>
        <w:t xml:space="preserve">Third Prakar (Variation)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602"/>
        <w:gridCol w:w="616"/>
        <w:gridCol w:w="589"/>
        <w:gridCol w:w="602"/>
        <w:gridCol w:w="603"/>
        <w:gridCol w:w="602"/>
        <w:gridCol w:w="603"/>
        <w:gridCol w:w="602"/>
        <w:gridCol w:w="589"/>
        <w:gridCol w:w="616"/>
        <w:gridCol w:w="504"/>
        <w:gridCol w:w="700"/>
        <w:gridCol w:w="603"/>
        <w:gridCol w:w="602"/>
        <w:gridCol w:w="604"/>
      </w:tblGrid>
      <w:tr w:rsidR="00895E89" w14:paraId="06CD1F0E" w14:textId="77777777" w:rsidTr="00895E89"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291C7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35BE2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C853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F0E1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C0E9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7FA3C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7D20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0FE5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9C7A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D950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A35D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F160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BC2A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4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6C06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5F28E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1BDD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477402DC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D0932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683F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1EC3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0682E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970E5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CE645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AC02E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3B79C2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Gin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BAC12D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18993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7CF60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B8332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4EF86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85EA20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3D6F8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ABFFC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070A5874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E835E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29800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2DEC3A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C37B4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1A491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34703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82411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ti</w:t>
            </w:r>
            <w:proofErr w:type="spellEnd"/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2C8230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B0F08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C6419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8E3C7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ti</w:t>
            </w:r>
            <w:proofErr w:type="spellEnd"/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73B2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65783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80379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EA0C5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8B8E6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791BB075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F00839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84162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11BCD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46117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D6C1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9C703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4B18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6C6AE8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E035A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34897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4D234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0C66A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8D32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A8386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4702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DFD5D8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5B3394AD" w14:textId="77777777" w:rsidTr="00895E89">
        <w:tc>
          <w:tcPr>
            <w:tcW w:w="6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D7569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E0F31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9A0A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5A01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BF96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CF80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551E07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DF6CB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19426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5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BD5DCF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4862D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C13C4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EE825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6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CB825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14D8A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6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C888C4" w14:textId="77777777" w:rsidR="00895E89" w:rsidRDefault="00895E89" w:rsidP="009E49C5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64DBAA01" w14:textId="77777777" w:rsidR="00895E89" w:rsidRDefault="00895E89" w:rsidP="00895E89">
      <w:pPr>
        <w:pStyle w:val="Standard"/>
        <w:rPr>
          <w:rFonts w:ascii="Arial" w:hAnsi="Arial"/>
        </w:rPr>
      </w:pPr>
    </w:p>
    <w:p w14:paraId="5A15DD8D" w14:textId="77777777" w:rsidR="00895E89" w:rsidRDefault="00895E89" w:rsidP="00895E89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Based on this first </w:t>
      </w:r>
      <w:proofErr w:type="spellStart"/>
      <w:r>
        <w:rPr>
          <w:rFonts w:ascii="Arial" w:hAnsi="Arial"/>
        </w:rPr>
        <w:t>Prabhupad</w:t>
      </w:r>
      <w:proofErr w:type="spellEnd"/>
      <w:r>
        <w:rPr>
          <w:rFonts w:ascii="Arial" w:hAnsi="Arial"/>
        </w:rPr>
        <w:t xml:space="preserve"> mantra, we can define new mantras.</w:t>
      </w:r>
    </w:p>
    <w:p w14:paraId="13E1475D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895E89" w14:paraId="44439F4C" w14:textId="77777777" w:rsidTr="00895E89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B65CB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D00A0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DD8D6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453FF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737B3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0B49A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D6B68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E7176" w14:textId="77777777" w:rsidR="00895E89" w:rsidRPr="009E49C5" w:rsidRDefault="00895E89" w:rsidP="00895E89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895E89" w14:paraId="1083E311" w14:textId="77777777" w:rsidTr="00895E89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301D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BAAFE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BAA2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BE991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C577D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51AE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59DC8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2CC49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EAAAEC9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650023EB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516ED279" w14:textId="77777777" w:rsidR="00895E89" w:rsidRDefault="00895E89" w:rsidP="00895E89">
      <w:pPr>
        <w:pStyle w:val="Heading2"/>
      </w:pPr>
      <w:r>
        <w:t>Lofa Taal</w:t>
      </w:r>
    </w:p>
    <w:p w14:paraId="238D5F93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0198484C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Lofa Taal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7"/>
      </w:tblGrid>
      <w:tr w:rsidR="00895E89" w14:paraId="27A94BA2" w14:textId="77777777" w:rsidTr="00895E89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A406F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6BE5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0D0A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116E5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81793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&amp;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BD27B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</w:t>
            </w:r>
          </w:p>
        </w:tc>
      </w:tr>
      <w:tr w:rsidR="00895E89" w14:paraId="340202D0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74984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C0142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8EC36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 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AA60A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09FFB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62B90" w14:textId="77777777" w:rsidR="00895E89" w:rsidRDefault="00895E89" w:rsidP="00895E89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 Na</w:t>
            </w:r>
          </w:p>
        </w:tc>
      </w:tr>
    </w:tbl>
    <w:p w14:paraId="4C32B4B0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504A9695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587FB961" w14:textId="77777777" w:rsidR="00895E89" w:rsidRDefault="00895E89" w:rsidP="00895E89">
      <w:pPr>
        <w:pStyle w:val="ListNumber"/>
        <w:numPr>
          <w:ilvl w:val="0"/>
          <w:numId w:val="0"/>
        </w:numPr>
      </w:pPr>
    </w:p>
    <w:p w14:paraId="36F7A39E" w14:textId="77777777" w:rsidR="00895E89" w:rsidRDefault="00895E89" w:rsidP="00895E89">
      <w:pPr>
        <w:pStyle w:val="ListNumber"/>
        <w:numPr>
          <w:ilvl w:val="0"/>
          <w:numId w:val="0"/>
        </w:numPr>
        <w:ind w:left="792" w:hanging="360"/>
      </w:pPr>
    </w:p>
    <w:p w14:paraId="554CB505" w14:textId="77777777" w:rsidR="00895E89" w:rsidRDefault="00895E89" w:rsidP="00895E89">
      <w:pPr>
        <w:pStyle w:val="ListNumber"/>
        <w:numPr>
          <w:ilvl w:val="0"/>
          <w:numId w:val="0"/>
        </w:numPr>
        <w:ind w:left="792" w:hanging="360"/>
      </w:pPr>
    </w:p>
    <w:p w14:paraId="7AC96BBC" w14:textId="77777777" w:rsidR="00895E89" w:rsidRDefault="00895E89" w:rsidP="00895E89">
      <w:pPr>
        <w:pStyle w:val="ListNumber"/>
        <w:numPr>
          <w:ilvl w:val="0"/>
          <w:numId w:val="0"/>
        </w:numPr>
        <w:ind w:left="792" w:hanging="360"/>
      </w:pPr>
    </w:p>
    <w:p w14:paraId="1C371338" w14:textId="77777777" w:rsidR="00C02EE0" w:rsidRDefault="00C02EE0" w:rsidP="00895E89">
      <w:pPr>
        <w:pStyle w:val="ListNumber"/>
        <w:numPr>
          <w:ilvl w:val="0"/>
          <w:numId w:val="0"/>
        </w:numPr>
        <w:ind w:left="792" w:hanging="360"/>
      </w:pPr>
    </w:p>
    <w:p w14:paraId="07E91201" w14:textId="77777777" w:rsidR="00C02EE0" w:rsidRDefault="00C02EE0" w:rsidP="00895E89">
      <w:pPr>
        <w:pStyle w:val="ListNumber"/>
        <w:numPr>
          <w:ilvl w:val="0"/>
          <w:numId w:val="0"/>
        </w:numPr>
        <w:ind w:left="792" w:hanging="360"/>
      </w:pPr>
    </w:p>
    <w:p w14:paraId="13646EDB" w14:textId="77777777" w:rsidR="00C02EE0" w:rsidRDefault="00C02EE0" w:rsidP="00C02EE0">
      <w:pPr>
        <w:pStyle w:val="Heading1"/>
      </w:pPr>
      <w:r>
        <w:t>Faster Beats</w:t>
      </w:r>
    </w:p>
    <w:p w14:paraId="3034799C" w14:textId="60A61A60" w:rsidR="009E49C5" w:rsidRDefault="00C02EE0" w:rsidP="00020B74">
      <w:pPr>
        <w:pStyle w:val="ListNumber"/>
        <w:numPr>
          <w:ilvl w:val="0"/>
          <w:numId w:val="0"/>
        </w:numPr>
      </w:pPr>
      <w:r>
        <w:t xml:space="preserve">When a Kirtan really begins to jump, and the speed accelerates, </w:t>
      </w:r>
      <w:r w:rsidR="009E49C5">
        <w:t>try switching to these beats.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9E49C5" w14:paraId="4AF68156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A349B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0FD78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8B24C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CCEF3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C02BD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1EAED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E3201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13B24" w14:textId="77777777" w:rsidR="009E49C5" w:rsidRPr="009E49C5" w:rsidRDefault="009E49C5" w:rsidP="00515AAE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9E49C5" w14:paraId="1A7DE9BC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C8EFD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67C71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0D0B2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307BD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CDE03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DF8B2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ABC2D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81D966" w14:textId="77777777" w:rsidR="009E49C5" w:rsidRDefault="009E49C5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</w:tr>
    </w:tbl>
    <w:p w14:paraId="6B7C964E" w14:textId="77777777" w:rsidR="009E49C5" w:rsidRDefault="009E49C5" w:rsidP="009E49C5">
      <w:pPr>
        <w:pStyle w:val="ListNumber"/>
        <w:numPr>
          <w:ilvl w:val="0"/>
          <w:numId w:val="0"/>
        </w:numPr>
      </w:pPr>
    </w:p>
    <w:p w14:paraId="575F6828" w14:textId="65D824A0" w:rsidR="00020B74" w:rsidRDefault="00020B74" w:rsidP="00020B74">
      <w:pPr>
        <w:pStyle w:val="ListNumber"/>
        <w:numPr>
          <w:ilvl w:val="0"/>
          <w:numId w:val="0"/>
        </w:numPr>
      </w:pPr>
      <w:r>
        <w:t xml:space="preserve">This is a </w:t>
      </w:r>
      <w:proofErr w:type="gramStart"/>
      <w:r>
        <w:t>beginners</w:t>
      </w:r>
      <w:proofErr w:type="gramEnd"/>
      <w:r>
        <w:t xml:space="preserve"> fast beat, which we can build upon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020B74" w14:paraId="074DC06C" w14:textId="77777777" w:rsidTr="00340B77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2BAF36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D5493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280D2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4B49C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1809D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FECDD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EAE5C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3AB41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020B74" w14:paraId="4C41BF99" w14:textId="77777777" w:rsidTr="00340B77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BAEFF" w14:textId="6C7B5F22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55C95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D81D7" w14:textId="42D26D82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AFA69" w14:textId="46607D49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E557CD" w14:textId="0091ED66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61C26" w14:textId="794CFF80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2E55A" w14:textId="0FDA4C58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Dhi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3577CE" w14:textId="1A90F769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045B4EB5" w14:textId="77777777" w:rsidR="00BE58E7" w:rsidRDefault="00BE58E7" w:rsidP="00020B74">
      <w:pPr>
        <w:pStyle w:val="ListNumber"/>
        <w:numPr>
          <w:ilvl w:val="0"/>
          <w:numId w:val="0"/>
        </w:numPr>
      </w:pPr>
    </w:p>
    <w:p w14:paraId="18639A4A" w14:textId="12D4AF71" w:rsidR="00020B74" w:rsidRDefault="00020B74" w:rsidP="00020B74">
      <w:pPr>
        <w:pStyle w:val="ListNumber"/>
        <w:numPr>
          <w:ilvl w:val="0"/>
          <w:numId w:val="0"/>
        </w:numPr>
      </w:pPr>
      <w:r>
        <w:t xml:space="preserve">This is a </w:t>
      </w:r>
      <w:r w:rsidR="002E1778">
        <w:t>more intermediate</w:t>
      </w:r>
      <w:r>
        <w:t xml:space="preserve"> fast beat,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020B74" w14:paraId="0E2E0D8C" w14:textId="77777777" w:rsidTr="00340B77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22D5D6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23B20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2FFF0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314E57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72345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30C25E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D61BF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BAECE" w14:textId="77777777" w:rsidR="00020B74" w:rsidRPr="009E49C5" w:rsidRDefault="00020B74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020B74" w14:paraId="53186499" w14:textId="77777777" w:rsidTr="00340B77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A7F51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2F687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388A6A" w14:textId="2DE69189" w:rsidR="00020B74" w:rsidRDefault="00AF0EC6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2B12A" w14:textId="6879F4DB" w:rsidR="00020B74" w:rsidRDefault="00AF0EC6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37BFC" w14:textId="781D1F8F" w:rsidR="00020B74" w:rsidRDefault="00AF0EC6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869AF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B3139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Dhi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C1899" w14:textId="77777777" w:rsidR="00020B74" w:rsidRDefault="00020B74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1EB773D4" w14:textId="77777777" w:rsidR="00BE58E7" w:rsidRDefault="00BE58E7" w:rsidP="002E1778">
      <w:pPr>
        <w:pStyle w:val="ListNumber"/>
        <w:numPr>
          <w:ilvl w:val="0"/>
          <w:numId w:val="0"/>
        </w:numPr>
      </w:pPr>
    </w:p>
    <w:p w14:paraId="5EFF6D58" w14:textId="766513D9" w:rsidR="002E1778" w:rsidRDefault="002E1778" w:rsidP="002E1778">
      <w:pPr>
        <w:pStyle w:val="ListNumber"/>
        <w:numPr>
          <w:ilvl w:val="0"/>
          <w:numId w:val="0"/>
        </w:numPr>
      </w:pPr>
      <w:r>
        <w:t xml:space="preserve">4) This is a more intermediate fast beat,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2E1778" w14:paraId="36A276B4" w14:textId="77777777" w:rsidTr="00340B77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2B6BE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94E78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43B52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A47794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C4AD9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037C0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7C78D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F1702" w14:textId="77777777" w:rsidR="002E1778" w:rsidRPr="009E49C5" w:rsidRDefault="002E1778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2E1778" w14:paraId="132E2FD3" w14:textId="77777777" w:rsidTr="00340B77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B09C1A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Dha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615A93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C9E09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77092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67ED0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BA916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27B51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Dhi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1D9D3" w14:textId="77777777" w:rsidR="002E1778" w:rsidRDefault="002E1778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026DC8D9" w14:textId="77777777" w:rsidR="009E49C5" w:rsidRDefault="009E49C5" w:rsidP="009E49C5">
      <w:pPr>
        <w:pStyle w:val="ListNumber"/>
        <w:numPr>
          <w:ilvl w:val="0"/>
          <w:numId w:val="0"/>
        </w:numPr>
      </w:pPr>
    </w:p>
    <w:p w14:paraId="63DC5918" w14:textId="2AB75B38" w:rsidR="00BE58E7" w:rsidRDefault="00BE58E7" w:rsidP="00BE58E7">
      <w:pPr>
        <w:pStyle w:val="ListNumber"/>
        <w:numPr>
          <w:ilvl w:val="0"/>
          <w:numId w:val="0"/>
        </w:numPr>
      </w:pPr>
      <w:r>
        <w:t xml:space="preserve">5) Another excellent </w:t>
      </w:r>
      <w:proofErr w:type="spellStart"/>
      <w:r>
        <w:t>bol</w:t>
      </w:r>
      <w:proofErr w:type="spellEnd"/>
      <w:r>
        <w:t xml:space="preserve">, which can be used from slow, through the middle, and to the end. 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BE58E7" w14:paraId="5A1B3BF7" w14:textId="77777777" w:rsidTr="00340B77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2C756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5EB02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5917B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AE8CA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13D57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AEFAC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974BF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A0A65F" w14:textId="77777777" w:rsidR="00BE58E7" w:rsidRPr="009E49C5" w:rsidRDefault="00BE58E7" w:rsidP="00340B77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9E49C5">
              <w:rPr>
                <w:rFonts w:ascii="Arial" w:hAnsi="Arial"/>
                <w:b/>
              </w:rPr>
              <w:t>&amp;</w:t>
            </w:r>
          </w:p>
        </w:tc>
      </w:tr>
      <w:tr w:rsidR="00BE58E7" w14:paraId="0EAD2040" w14:textId="77777777" w:rsidTr="00340B77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84812" w14:textId="411744EF" w:rsidR="00BE58E7" w:rsidRDefault="00907390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Dhi</w:t>
            </w:r>
            <w:proofErr w:type="spellEnd"/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1D678" w14:textId="77777777" w:rsidR="00BE58E7" w:rsidRDefault="00BE58E7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DA410" w14:textId="7285C323" w:rsidR="00BE58E7" w:rsidRDefault="00907390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Te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ABFE49" w14:textId="51C316EE" w:rsidR="00BE58E7" w:rsidRDefault="00907390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Tha</w:t>
            </w:r>
            <w:proofErr w:type="spellEnd"/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715C2" w14:textId="7F82AEE0" w:rsidR="00BE58E7" w:rsidRDefault="00BE58E7" w:rsidP="00340B77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1A61C8" w14:textId="2694E9B0" w:rsidR="00BE58E7" w:rsidRDefault="00AC582A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907390">
              <w:rPr>
                <w:rFonts w:ascii="Arial" w:hAnsi="Arial"/>
              </w:rPr>
              <w:t>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6193D" w14:textId="1BC9D76D" w:rsidR="00BE58E7" w:rsidRDefault="00907390" w:rsidP="00340B77">
            <w:pPr>
              <w:pStyle w:val="TableContents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Dhi</w:t>
            </w:r>
            <w:proofErr w:type="spellEnd"/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2FC12" w14:textId="1A2BB92A" w:rsidR="00BE58E7" w:rsidRDefault="00907390" w:rsidP="00340B77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 w14:paraId="76FCBC8D" w14:textId="671A3A21" w:rsidR="00BE58E7" w:rsidRDefault="00BE58E7" w:rsidP="00BE58E7">
      <w:pPr>
        <w:pStyle w:val="ListNumber"/>
        <w:numPr>
          <w:ilvl w:val="0"/>
          <w:numId w:val="0"/>
        </w:numPr>
      </w:pPr>
    </w:p>
    <w:p w14:paraId="52E4785F" w14:textId="53A127DE" w:rsidR="007B7A70" w:rsidRDefault="007B7A70" w:rsidP="007B7A70">
      <w:pPr>
        <w:pStyle w:val="Heading1"/>
      </w:pPr>
      <w:r>
        <w:lastRenderedPageBreak/>
        <w:t>Teen Taal (Tin Taal)</w:t>
      </w:r>
    </w:p>
    <w:p w14:paraId="6912B1FA" w14:textId="57BE7191" w:rsidR="007B7A70" w:rsidRPr="007B7A70" w:rsidRDefault="007B7A70" w:rsidP="007B7A70">
      <w:pPr>
        <w:pStyle w:val="ListNumber"/>
        <w:numPr>
          <w:ilvl w:val="0"/>
          <w:numId w:val="0"/>
        </w:numPr>
      </w:pPr>
      <w:r>
        <w:t xml:space="preserve">While not often used in kirtan, this 16 beat </w:t>
      </w:r>
      <w:proofErr w:type="spellStart"/>
      <w:r>
        <w:t>matra</w:t>
      </w:r>
      <w:proofErr w:type="spellEnd"/>
      <w:r>
        <w:t xml:space="preserve"> is quite popular in Indian music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7"/>
        <w:gridCol w:w="628"/>
        <w:gridCol w:w="628"/>
        <w:gridCol w:w="596"/>
        <w:gridCol w:w="597"/>
        <w:gridCol w:w="628"/>
        <w:gridCol w:w="628"/>
        <w:gridCol w:w="597"/>
        <w:gridCol w:w="597"/>
        <w:gridCol w:w="571"/>
        <w:gridCol w:w="566"/>
        <w:gridCol w:w="571"/>
        <w:gridCol w:w="571"/>
        <w:gridCol w:w="628"/>
        <w:gridCol w:w="628"/>
        <w:gridCol w:w="597"/>
      </w:tblGrid>
      <w:tr w:rsidR="007B7A70" w14:paraId="5A17B14D" w14:textId="77777777" w:rsidTr="00340B77"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2B6C4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X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A22BE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ACF0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E4BD4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FD949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941E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2317E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18C83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39FC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53B75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6D936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7C110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6517E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  <w:r>
              <w:rPr>
                <w:rFonts w:ascii="Arial" w:hAnsi="Arial"/>
                <w:bCs/>
                <w:color w:val="FF0000"/>
              </w:rPr>
              <w:t>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0F79B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7F549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9E30A" w14:textId="77777777" w:rsidR="007B7A70" w:rsidRDefault="007B7A70" w:rsidP="00340B77">
            <w:pPr>
              <w:pStyle w:val="Standard"/>
              <w:rPr>
                <w:rFonts w:ascii="Arial" w:hAnsi="Arial"/>
                <w:bCs/>
                <w:color w:val="FF0000"/>
              </w:rPr>
            </w:pPr>
          </w:p>
        </w:tc>
      </w:tr>
      <w:tr w:rsidR="007B7A70" w14:paraId="04A2B3B7" w14:textId="77777777" w:rsidTr="00340B77"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9B96D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B7E5C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B819D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836FC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17F3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D73D0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09E52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68CA0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DB1FD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204E8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33BDC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C18E5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40F50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C4F4D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EB47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0E65F" w14:textId="77777777" w:rsidR="007B7A70" w:rsidRDefault="007B7A70" w:rsidP="00340B77">
            <w:pPr>
              <w:pStyle w:val="Standard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16</w:t>
            </w:r>
          </w:p>
        </w:tc>
      </w:tr>
      <w:tr w:rsidR="007B7A70" w14:paraId="467B4E2C" w14:textId="77777777" w:rsidTr="00340B77"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527DA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6D520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AFB13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E88F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C9BEC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6B51A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E96C4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A9B78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2243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2BBE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Ti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11C32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Ti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393E4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Ta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D509F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Ta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9F7A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5029A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Dhin</w:t>
            </w:r>
            <w:proofErr w:type="spellEnd"/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1D4BE" w14:textId="77777777" w:rsidR="007B7A70" w:rsidRDefault="007B7A70" w:rsidP="00340B77">
            <w:pPr>
              <w:pStyle w:val="Standard"/>
              <w:rPr>
                <w:rFonts w:ascii="Arial" w:hAnsi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Cs/>
                <w:sz w:val="20"/>
                <w:szCs w:val="20"/>
              </w:rPr>
              <w:t>Dha</w:t>
            </w:r>
            <w:proofErr w:type="spellEnd"/>
          </w:p>
        </w:tc>
      </w:tr>
    </w:tbl>
    <w:p w14:paraId="0372BCF6" w14:textId="77777777" w:rsidR="007B7A70" w:rsidRDefault="007B7A70" w:rsidP="007B7A70">
      <w:pPr>
        <w:pStyle w:val="Standard"/>
        <w:rPr>
          <w:rFonts w:ascii="Arial" w:hAnsi="Arial"/>
          <w:bCs/>
        </w:rPr>
      </w:pPr>
    </w:p>
    <w:p w14:paraId="57D343E7" w14:textId="77777777" w:rsidR="009E49C5" w:rsidRDefault="009E49C5" w:rsidP="009E49C5">
      <w:pPr>
        <w:pStyle w:val="ListNumber"/>
        <w:numPr>
          <w:ilvl w:val="0"/>
          <w:numId w:val="0"/>
        </w:numPr>
      </w:pPr>
    </w:p>
    <w:p w14:paraId="5EE0EA7B" w14:textId="77777777" w:rsidR="005C6D45" w:rsidRDefault="00895E89">
      <w:pPr>
        <w:pStyle w:val="Heading1"/>
      </w:pPr>
      <w:r>
        <w:t>Three Beat Mantras</w:t>
      </w:r>
    </w:p>
    <w:p w14:paraId="75904A4B" w14:textId="77777777" w:rsidR="00895E89" w:rsidRDefault="00895E89" w:rsidP="00895E89">
      <w:pPr>
        <w:pStyle w:val="Heading2"/>
      </w:pPr>
      <w:r>
        <w:t>Thee Beat Variation</w:t>
      </w:r>
    </w:p>
    <w:p w14:paraId="3B7F28BD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7"/>
      </w:tblGrid>
      <w:tr w:rsidR="00895E89" w14:paraId="713ED889" w14:textId="77777777" w:rsidTr="00895E89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4AC07E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74F7C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0F3E2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8E28C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7C63C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3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CE08A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</w:tr>
      <w:tr w:rsidR="00895E89" w14:paraId="0491E5AD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5E7C6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94EE6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4C1B1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791F8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7BBCD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1C5FBF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</w:tr>
      <w:tr w:rsidR="00895E89" w14:paraId="6C51724F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4D5A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5E752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82BB4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155F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C63DC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FDB6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3746026D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B23C2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7820C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4E584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5ED05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29A3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A392DC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54A9ADE0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7D6DC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A5F6E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BF0ED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69880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54FA0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C80E5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0C805EAB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33BC7600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The three beat pattern, gives a different feel to a mantra, such as Damodarastakam.</w:t>
      </w:r>
    </w:p>
    <w:p w14:paraId="6007BA76" w14:textId="77777777" w:rsidR="00895E89" w:rsidRDefault="00895E89" w:rsidP="00895E89">
      <w:pPr>
        <w:pStyle w:val="Standard"/>
        <w:rPr>
          <w:rFonts w:ascii="Arial" w:hAnsi="Arial"/>
          <w:b/>
          <w:bCs/>
        </w:rPr>
      </w:pPr>
    </w:p>
    <w:p w14:paraId="23892041" w14:textId="77777777" w:rsidR="00895E89" w:rsidRDefault="00895E89" w:rsidP="00C02EE0">
      <w:pPr>
        <w:pStyle w:val="Heading2"/>
      </w:pPr>
      <w:r>
        <w:t>Thee Beat 2nd Variation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7"/>
      </w:tblGrid>
      <w:tr w:rsidR="00895E89" w14:paraId="1D7535A4" w14:textId="77777777" w:rsidTr="00895E89"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719DB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7C1E5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65825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030C5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BF1A5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3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23F5A" w14:textId="77777777" w:rsidR="00895E89" w:rsidRPr="00C02EE0" w:rsidRDefault="00895E89" w:rsidP="00C02EE0">
            <w:pPr>
              <w:pStyle w:val="TableContents"/>
              <w:jc w:val="center"/>
              <w:rPr>
                <w:rFonts w:ascii="Arial" w:hAnsi="Arial"/>
                <w:b/>
              </w:rPr>
            </w:pPr>
            <w:r w:rsidRPr="00C02EE0">
              <w:rPr>
                <w:rFonts w:ascii="Arial" w:hAnsi="Arial"/>
                <w:b/>
              </w:rPr>
              <w:t>&amp;</w:t>
            </w:r>
          </w:p>
        </w:tc>
      </w:tr>
      <w:tr w:rsidR="00895E89" w14:paraId="67A00CA4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7952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Tak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25C20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518BC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2A75B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B3DB3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AEE97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Khi</w:t>
            </w:r>
          </w:p>
        </w:tc>
      </w:tr>
      <w:tr w:rsidR="00895E89" w14:paraId="65CF03B4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1DE1A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23BDA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EDAB6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951A7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E4831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42F15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895E89" w14:paraId="4B8FA766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E10BE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528A1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49FFF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AEEFA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EB187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D7789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</w:tr>
      <w:tr w:rsidR="00895E89" w14:paraId="60DD6F21" w14:textId="77777777" w:rsidTr="00895E89"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5CBB8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Dhe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53F9E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647D8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F1331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023F5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029B9" w14:textId="77777777" w:rsidR="00895E89" w:rsidRDefault="00895E89" w:rsidP="00C02EE0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29FD256C" w14:textId="77777777" w:rsidR="00895E89" w:rsidRDefault="00895E89" w:rsidP="00895E89"/>
    <w:p w14:paraId="6F91714E" w14:textId="77777777" w:rsidR="00895E89" w:rsidRDefault="00895E89" w:rsidP="00895E89"/>
    <w:p w14:paraId="39B4ABB5" w14:textId="77777777" w:rsidR="00895E89" w:rsidRDefault="00895E89" w:rsidP="00895E89"/>
    <w:p w14:paraId="632C07A8" w14:textId="77777777" w:rsidR="00895E89" w:rsidRDefault="00895E89" w:rsidP="00895E89"/>
    <w:p w14:paraId="2B2EAE1F" w14:textId="77777777" w:rsidR="00C02EE0" w:rsidRDefault="00C02EE0" w:rsidP="00895E89"/>
    <w:p w14:paraId="38DA98EE" w14:textId="77777777" w:rsidR="00C02EE0" w:rsidRDefault="00C02EE0" w:rsidP="00895E89"/>
    <w:p w14:paraId="3529A8BF" w14:textId="77777777" w:rsidR="00C02EE0" w:rsidRDefault="00C02EE0" w:rsidP="00895E89"/>
    <w:p w14:paraId="1A3B6967" w14:textId="77777777" w:rsidR="00C02EE0" w:rsidRDefault="00C02EE0" w:rsidP="00895E89"/>
    <w:p w14:paraId="744748DD" w14:textId="77777777" w:rsidR="005C6D45" w:rsidRDefault="00C02EE0">
      <w:pPr>
        <w:pStyle w:val="Heading1"/>
      </w:pPr>
      <w:r>
        <w:t>Exercises</w:t>
      </w:r>
    </w:p>
    <w:p w14:paraId="6DC34C2E" w14:textId="77777777" w:rsidR="00C02EE0" w:rsidRDefault="00C02EE0" w:rsidP="00C02EE0">
      <w:pPr>
        <w:pStyle w:val="Standard"/>
        <w:rPr>
          <w:rFonts w:ascii="Arial" w:hAnsi="Arial"/>
          <w:b/>
          <w:bCs/>
        </w:rPr>
      </w:pPr>
    </w:p>
    <w:p w14:paraId="784E7153" w14:textId="77777777" w:rsidR="00C02EE0" w:rsidRDefault="00C02EE0" w:rsidP="00C02EE0">
      <w:pPr>
        <w:pStyle w:val="Standard"/>
        <w:rPr>
          <w:rFonts w:ascii="Arial" w:hAnsi="Arial"/>
          <w:b/>
          <w:bCs/>
        </w:rPr>
      </w:pPr>
    </w:p>
    <w:p w14:paraId="745E7DA7" w14:textId="77777777" w:rsidR="00C02EE0" w:rsidRDefault="00C02EE0" w:rsidP="00C02EE0">
      <w:pPr>
        <w:pStyle w:val="Heading2"/>
      </w:pPr>
      <w:r>
        <w:t>Exercise 1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409"/>
        <w:gridCol w:w="2409"/>
        <w:gridCol w:w="2410"/>
      </w:tblGrid>
      <w:tr w:rsidR="00C02EE0" w14:paraId="774AC943" w14:textId="77777777" w:rsidTr="00515AAE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75D49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2AFD4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050F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E5AB7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C02EE0" w14:paraId="61989014" w14:textId="77777777" w:rsidTr="00515AAE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804A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84C1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B259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E87B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Kha</w:t>
            </w:r>
          </w:p>
        </w:tc>
      </w:tr>
      <w:tr w:rsidR="00C02EE0" w14:paraId="098F4E15" w14:textId="77777777" w:rsidTr="00515AAE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DC35F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02C3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DE745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Dhi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E0414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</w:t>
            </w:r>
          </w:p>
        </w:tc>
      </w:tr>
    </w:tbl>
    <w:p w14:paraId="59B334CC" w14:textId="77777777" w:rsidR="00C02EE0" w:rsidRDefault="00C02EE0" w:rsidP="00C02EE0">
      <w:pPr>
        <w:pStyle w:val="Standard"/>
      </w:pPr>
    </w:p>
    <w:p w14:paraId="4AFD66A7" w14:textId="77777777" w:rsidR="00C02EE0" w:rsidRDefault="00C02EE0" w:rsidP="00C02EE0">
      <w:pPr>
        <w:pStyle w:val="Standard"/>
      </w:pPr>
      <w:r>
        <w:t xml:space="preserve">In this </w:t>
      </w:r>
      <w:proofErr w:type="spellStart"/>
      <w:r>
        <w:t>bol</w:t>
      </w:r>
      <w:proofErr w:type="spellEnd"/>
      <w:r>
        <w:t>, there is more emphasis on the off-beat</w:t>
      </w:r>
    </w:p>
    <w:p w14:paraId="7657E7C3" w14:textId="77777777" w:rsidR="00C02EE0" w:rsidRDefault="00C02EE0" w:rsidP="00C02EE0">
      <w:pPr>
        <w:pStyle w:val="Heading2"/>
      </w:pPr>
      <w:r>
        <w:t>Exercise 2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C02EE0" w14:paraId="247B175E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30E8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190C8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8C41E4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89DA0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3B5C7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1650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E10F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EAA61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C02EE0" w14:paraId="55002FFB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C399B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ABB97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B3FE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4EAB80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624A5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88AF0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6C71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1B101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033D8801" w14:textId="77777777" w:rsidR="00C02EE0" w:rsidRDefault="00C02EE0" w:rsidP="00C02EE0">
      <w:pPr>
        <w:pStyle w:val="Standard"/>
        <w:rPr>
          <w:rFonts w:ascii="Arial" w:hAnsi="Arial"/>
        </w:rPr>
      </w:pPr>
    </w:p>
    <w:p w14:paraId="6A973D57" w14:textId="77777777" w:rsidR="00C02EE0" w:rsidRDefault="00C02EE0" w:rsidP="00C02EE0">
      <w:pPr>
        <w:pStyle w:val="Standard"/>
        <w:rPr>
          <w:rFonts w:ascii="Arial" w:hAnsi="Arial"/>
        </w:rPr>
      </w:pPr>
    </w:p>
    <w:p w14:paraId="47192E8A" w14:textId="77777777" w:rsidR="00C02EE0" w:rsidRDefault="00C02EE0" w:rsidP="00C02EE0">
      <w:pPr>
        <w:pStyle w:val="Heading2"/>
      </w:pPr>
      <w:r>
        <w:t>Exercise 3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C02EE0" w14:paraId="741B57CF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B3F3F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628EF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6D1286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C4CE8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F634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FAD79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4ED445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248B1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C02EE0" w14:paraId="2336AC8A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4922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 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839BD" w14:textId="312C9D88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BD164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CB8F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12BE1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D478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D07D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C3879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14:paraId="0385F298" w14:textId="77777777" w:rsidR="00C02EE0" w:rsidRDefault="00C02EE0" w:rsidP="00C02EE0">
      <w:pPr>
        <w:pStyle w:val="Standard"/>
        <w:rPr>
          <w:rFonts w:ascii="Arial" w:hAnsi="Arial"/>
          <w:sz w:val="28"/>
        </w:rPr>
      </w:pPr>
    </w:p>
    <w:p w14:paraId="44B85722" w14:textId="77777777" w:rsidR="00C02EE0" w:rsidRDefault="00C02EE0" w:rsidP="00C02EE0">
      <w:pPr>
        <w:pStyle w:val="Heading2"/>
      </w:pPr>
      <w:r>
        <w:t>Exercise 4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C02EE0" w14:paraId="58AF9D8A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F389B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8286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38E60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9DC3B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297B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73A1A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E1AE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BCEF7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C02EE0" w14:paraId="75274915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B9FBB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BB8A6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97B1D6" w14:textId="17A447FF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E506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F94A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78417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C35F10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Ghe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2DA8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 w14:paraId="7F2BA01D" w14:textId="77777777" w:rsidR="00C02EE0" w:rsidRDefault="00C02EE0" w:rsidP="00C02EE0">
      <w:pPr>
        <w:pStyle w:val="Standard"/>
        <w:rPr>
          <w:rFonts w:ascii="Arial" w:hAnsi="Arial"/>
          <w:sz w:val="28"/>
        </w:rPr>
      </w:pPr>
    </w:p>
    <w:p w14:paraId="47AA718B" w14:textId="77777777" w:rsidR="00C02EE0" w:rsidRDefault="00C02EE0" w:rsidP="00C02EE0">
      <w:pPr>
        <w:pStyle w:val="Heading2"/>
      </w:pPr>
      <w:r>
        <w:t>Exercise 5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C02EE0" w14:paraId="6392385E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2C8D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F0CA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4495D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3884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31C43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FF701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B3B1D6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A3BB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C02EE0" w14:paraId="5A09B841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95A44" w14:textId="5BF253DF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8E706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3C8F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27CC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8F938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D8B8C" w14:textId="146AB018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F482A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01F9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</w:tr>
    </w:tbl>
    <w:p w14:paraId="41EE8DE0" w14:textId="77777777" w:rsidR="00C02EE0" w:rsidRDefault="00C02EE0" w:rsidP="00C02EE0">
      <w:pPr>
        <w:pStyle w:val="Standard"/>
        <w:rPr>
          <w:rFonts w:ascii="Arial" w:hAnsi="Arial"/>
          <w:sz w:val="28"/>
        </w:rPr>
      </w:pPr>
    </w:p>
    <w:p w14:paraId="77C5924E" w14:textId="77777777" w:rsidR="00C02EE0" w:rsidRDefault="00C02EE0" w:rsidP="00C02EE0">
      <w:pPr>
        <w:pStyle w:val="Heading2"/>
      </w:pPr>
      <w:r>
        <w:t>Exercise 6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5"/>
        <w:gridCol w:w="1205"/>
        <w:gridCol w:w="1205"/>
        <w:gridCol w:w="1206"/>
      </w:tblGrid>
      <w:tr w:rsidR="00C02EE0" w14:paraId="18011D77" w14:textId="77777777" w:rsidTr="00515AAE"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AA28F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8B3B43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D6828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1B93E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C8352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6CE1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DE289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F87DDB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&amp;</w:t>
            </w:r>
          </w:p>
        </w:tc>
      </w:tr>
      <w:tr w:rsidR="00C02EE0" w14:paraId="56B3E02F" w14:textId="77777777" w:rsidTr="00515AAE"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42F13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Ki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EEBBB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63A47" w14:textId="7A8872F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68B5D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D32E5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6594C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CBE35" w14:textId="5FAF6F94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</w:t>
            </w:r>
            <w:r w:rsidR="00C250F3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1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9CBFF" w14:textId="77777777" w:rsidR="00C02EE0" w:rsidRDefault="00C02EE0" w:rsidP="00515AAE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Dha</w:t>
            </w:r>
          </w:p>
        </w:tc>
      </w:tr>
    </w:tbl>
    <w:p w14:paraId="717DEA8C" w14:textId="2282C62F" w:rsidR="00B07E6B" w:rsidRDefault="00B07E6B" w:rsidP="00B07E6B">
      <w:pPr>
        <w:pStyle w:val="Heading1"/>
      </w:pPr>
      <w:r>
        <w:t>Hand Practice</w:t>
      </w:r>
    </w:p>
    <w:p w14:paraId="069C0336" w14:textId="2F3E72F9" w:rsidR="00B07E6B" w:rsidRDefault="00C86347" w:rsidP="00B07E6B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Practice each mantra for at least 10 minutes.</w:t>
      </w:r>
    </w:p>
    <w:p w14:paraId="2A33D5F5" w14:textId="58380677" w:rsidR="00B07E6B" w:rsidRPr="00C86347" w:rsidRDefault="00C86347" w:rsidP="00B07E6B">
      <w:pPr>
        <w:pStyle w:val="Standard"/>
        <w:rPr>
          <w:rFonts w:ascii="Arial" w:hAnsi="Arial"/>
        </w:rPr>
      </w:pPr>
      <w:r w:rsidRPr="00C86347">
        <w:rPr>
          <w:rFonts w:ascii="Arial" w:hAnsi="Arial"/>
        </w:rPr>
        <w:t xml:space="preserve">Say the </w:t>
      </w:r>
      <w:proofErr w:type="spellStart"/>
      <w:r w:rsidRPr="00C86347">
        <w:rPr>
          <w:rFonts w:ascii="Arial" w:hAnsi="Arial"/>
        </w:rPr>
        <w:t>bols</w:t>
      </w:r>
      <w:proofErr w:type="spellEnd"/>
      <w:r w:rsidRPr="00C86347">
        <w:rPr>
          <w:rFonts w:ascii="Arial" w:hAnsi="Arial"/>
        </w:rPr>
        <w:t xml:space="preserve"> aloud as you play them</w:t>
      </w:r>
      <w:r>
        <w:rPr>
          <w:rFonts w:ascii="Arial" w:hAnsi="Arial"/>
        </w:rPr>
        <w:t>, and speed up slowly as your skill improves.</w:t>
      </w:r>
    </w:p>
    <w:p w14:paraId="21A3D958" w14:textId="31D61B69" w:rsidR="00B07E6B" w:rsidRDefault="00B07E6B" w:rsidP="00B07E6B">
      <w:pPr>
        <w:pStyle w:val="Heading2"/>
      </w:pPr>
      <w:r>
        <w:t xml:space="preserve">Tere </w:t>
      </w:r>
      <w:proofErr w:type="spellStart"/>
      <w:r>
        <w:t>Kheta</w:t>
      </w:r>
      <w:proofErr w:type="spellEnd"/>
    </w:p>
    <w:p w14:paraId="5D11E0AA" w14:textId="779D74FC" w:rsidR="00B07E6B" w:rsidRDefault="001A716C" w:rsidP="001A716C">
      <w:r>
        <w:t xml:space="preserve">Note, in this practice </w:t>
      </w:r>
      <w:r w:rsidRPr="001A716C">
        <w:rPr>
          <w:b/>
          <w:bCs/>
        </w:rPr>
        <w:t>Ta</w:t>
      </w:r>
      <w:r>
        <w:t xml:space="preserve"> is played with four fingers, instead of one. Open sound.</w:t>
      </w:r>
    </w:p>
    <w:p w14:paraId="25E08F37" w14:textId="519C3FCB" w:rsidR="00C86347" w:rsidRDefault="00C86347" w:rsidP="001A716C">
      <w:r>
        <w:t>When using four fingers, keeping the fingers together (like a mitten) is important, because when played fast, having the fingers open, will slow you 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A716C" w14:paraId="31E3DDB8" w14:textId="77777777" w:rsidTr="008A5AB2">
        <w:tc>
          <w:tcPr>
            <w:tcW w:w="2337" w:type="dxa"/>
            <w:shd w:val="clear" w:color="auto" w:fill="E7E6E6" w:themeFill="background2"/>
          </w:tcPr>
          <w:p w14:paraId="7292AF26" w14:textId="5546883A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1</w:t>
            </w:r>
          </w:p>
        </w:tc>
        <w:tc>
          <w:tcPr>
            <w:tcW w:w="2337" w:type="dxa"/>
            <w:shd w:val="clear" w:color="auto" w:fill="E7E6E6" w:themeFill="background2"/>
          </w:tcPr>
          <w:p w14:paraId="00564550" w14:textId="0DE4F1B7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2</w:t>
            </w:r>
          </w:p>
        </w:tc>
        <w:tc>
          <w:tcPr>
            <w:tcW w:w="2338" w:type="dxa"/>
            <w:shd w:val="clear" w:color="auto" w:fill="E7E6E6" w:themeFill="background2"/>
          </w:tcPr>
          <w:p w14:paraId="08ADAEF6" w14:textId="2319A863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3</w:t>
            </w:r>
          </w:p>
        </w:tc>
        <w:tc>
          <w:tcPr>
            <w:tcW w:w="2338" w:type="dxa"/>
            <w:shd w:val="clear" w:color="auto" w:fill="E7E6E6" w:themeFill="background2"/>
          </w:tcPr>
          <w:p w14:paraId="0A1DBCE2" w14:textId="2A5DAC91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4</w:t>
            </w:r>
          </w:p>
        </w:tc>
      </w:tr>
      <w:tr w:rsidR="001A716C" w14:paraId="4ACA0E7F" w14:textId="77777777" w:rsidTr="001A716C">
        <w:tc>
          <w:tcPr>
            <w:tcW w:w="2337" w:type="dxa"/>
          </w:tcPr>
          <w:p w14:paraId="0DBDAC33" w14:textId="558CE804" w:rsidR="001A716C" w:rsidRPr="001A716C" w:rsidRDefault="001A716C" w:rsidP="001A716C">
            <w:pPr>
              <w:jc w:val="center"/>
              <w:rPr>
                <w:b/>
                <w:bCs/>
              </w:rPr>
            </w:pPr>
            <w:proofErr w:type="spellStart"/>
            <w:r w:rsidRPr="001A716C">
              <w:rPr>
                <w:b/>
                <w:bCs/>
              </w:rPr>
              <w:t>Te</w:t>
            </w:r>
            <w:proofErr w:type="spellEnd"/>
          </w:p>
        </w:tc>
        <w:tc>
          <w:tcPr>
            <w:tcW w:w="2337" w:type="dxa"/>
          </w:tcPr>
          <w:p w14:paraId="4083D0A2" w14:textId="7C2EC431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Re</w:t>
            </w:r>
          </w:p>
        </w:tc>
        <w:tc>
          <w:tcPr>
            <w:tcW w:w="2338" w:type="dxa"/>
          </w:tcPr>
          <w:p w14:paraId="1BE7A1DB" w14:textId="362F48F1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Khe</w:t>
            </w:r>
          </w:p>
        </w:tc>
        <w:tc>
          <w:tcPr>
            <w:tcW w:w="2338" w:type="dxa"/>
          </w:tcPr>
          <w:p w14:paraId="20392195" w14:textId="12B34307" w:rsidR="001A716C" w:rsidRPr="001A716C" w:rsidRDefault="001A716C" w:rsidP="001A716C">
            <w:pPr>
              <w:jc w:val="center"/>
              <w:rPr>
                <w:b/>
                <w:bCs/>
              </w:rPr>
            </w:pPr>
            <w:r w:rsidRPr="001A716C">
              <w:rPr>
                <w:b/>
                <w:bCs/>
              </w:rPr>
              <w:t>Ta</w:t>
            </w:r>
          </w:p>
        </w:tc>
      </w:tr>
    </w:tbl>
    <w:p w14:paraId="66918305" w14:textId="77777777" w:rsidR="005C6D45" w:rsidRDefault="005C6D45" w:rsidP="00C02EE0"/>
    <w:p w14:paraId="2D66C18C" w14:textId="1943A13D" w:rsidR="00C86347" w:rsidRDefault="00C86347" w:rsidP="00C86347">
      <w:pPr>
        <w:pStyle w:val="Heading2"/>
      </w:pPr>
      <w:r>
        <w:t xml:space="preserve">Tere </w:t>
      </w:r>
      <w:proofErr w:type="spellStart"/>
      <w:r>
        <w:t>Tere</w:t>
      </w:r>
      <w:proofErr w:type="spellEnd"/>
      <w:r>
        <w:t xml:space="preserve"> </w:t>
      </w:r>
      <w:proofErr w:type="spellStart"/>
      <w:r>
        <w:t>Kheta</w:t>
      </w:r>
      <w:proofErr w:type="spellEnd"/>
    </w:p>
    <w:p w14:paraId="13D71D9E" w14:textId="378D89C6" w:rsidR="00C86347" w:rsidRDefault="00C86347" w:rsidP="00C86347">
      <w:r>
        <w:t xml:space="preserve">This practice </w:t>
      </w:r>
      <w:proofErr w:type="spellStart"/>
      <w:r>
        <w:t>bol</w:t>
      </w:r>
      <w:proofErr w:type="spellEnd"/>
      <w:r>
        <w:t>, builds on the previous one, by adding another TeRe.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C86347" w14:paraId="3054E10B" w14:textId="77777777" w:rsidTr="008A5AB2">
        <w:tc>
          <w:tcPr>
            <w:tcW w:w="935" w:type="dxa"/>
            <w:shd w:val="clear" w:color="auto" w:fill="E7E6E6" w:themeFill="background2"/>
          </w:tcPr>
          <w:p w14:paraId="0C5AC11B" w14:textId="6CC4AE8F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1</w:t>
            </w:r>
          </w:p>
        </w:tc>
        <w:tc>
          <w:tcPr>
            <w:tcW w:w="935" w:type="dxa"/>
            <w:shd w:val="clear" w:color="auto" w:fill="E7E6E6" w:themeFill="background2"/>
          </w:tcPr>
          <w:p w14:paraId="10AECDE7" w14:textId="506985E1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2</w:t>
            </w:r>
          </w:p>
        </w:tc>
        <w:tc>
          <w:tcPr>
            <w:tcW w:w="935" w:type="dxa"/>
            <w:shd w:val="clear" w:color="auto" w:fill="E7E6E6" w:themeFill="background2"/>
          </w:tcPr>
          <w:p w14:paraId="1D1DC706" w14:textId="7B41F229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3</w:t>
            </w:r>
          </w:p>
        </w:tc>
        <w:tc>
          <w:tcPr>
            <w:tcW w:w="935" w:type="dxa"/>
            <w:shd w:val="clear" w:color="auto" w:fill="E7E6E6" w:themeFill="background2"/>
          </w:tcPr>
          <w:p w14:paraId="1A68FC2F" w14:textId="2BF3FE8A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4</w:t>
            </w:r>
          </w:p>
        </w:tc>
        <w:tc>
          <w:tcPr>
            <w:tcW w:w="935" w:type="dxa"/>
            <w:shd w:val="clear" w:color="auto" w:fill="E7E6E6" w:themeFill="background2"/>
          </w:tcPr>
          <w:p w14:paraId="489F6A18" w14:textId="4A78C07C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5</w:t>
            </w:r>
          </w:p>
        </w:tc>
        <w:tc>
          <w:tcPr>
            <w:tcW w:w="935" w:type="dxa"/>
            <w:shd w:val="clear" w:color="auto" w:fill="E7E6E6" w:themeFill="background2"/>
          </w:tcPr>
          <w:p w14:paraId="26B5FE73" w14:textId="157D3269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6</w:t>
            </w:r>
          </w:p>
        </w:tc>
        <w:tc>
          <w:tcPr>
            <w:tcW w:w="935" w:type="dxa"/>
            <w:shd w:val="clear" w:color="auto" w:fill="E7E6E6" w:themeFill="background2"/>
          </w:tcPr>
          <w:p w14:paraId="2EEF528D" w14:textId="7F03A60E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7</w:t>
            </w:r>
          </w:p>
        </w:tc>
        <w:tc>
          <w:tcPr>
            <w:tcW w:w="935" w:type="dxa"/>
            <w:shd w:val="clear" w:color="auto" w:fill="E7E6E6" w:themeFill="background2"/>
          </w:tcPr>
          <w:p w14:paraId="2E3EBDB8" w14:textId="4A0664F7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8</w:t>
            </w:r>
          </w:p>
        </w:tc>
        <w:tc>
          <w:tcPr>
            <w:tcW w:w="935" w:type="dxa"/>
            <w:shd w:val="clear" w:color="auto" w:fill="E7E6E6" w:themeFill="background2"/>
          </w:tcPr>
          <w:p w14:paraId="38011529" w14:textId="725C3790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9</w:t>
            </w:r>
          </w:p>
        </w:tc>
        <w:tc>
          <w:tcPr>
            <w:tcW w:w="935" w:type="dxa"/>
            <w:shd w:val="clear" w:color="auto" w:fill="E7E6E6" w:themeFill="background2"/>
          </w:tcPr>
          <w:p w14:paraId="1C958D27" w14:textId="7CBF59E8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10</w:t>
            </w:r>
          </w:p>
        </w:tc>
      </w:tr>
      <w:tr w:rsidR="00C86347" w14:paraId="6EC95171" w14:textId="77777777" w:rsidTr="00C86347">
        <w:tc>
          <w:tcPr>
            <w:tcW w:w="935" w:type="dxa"/>
          </w:tcPr>
          <w:p w14:paraId="434A2E99" w14:textId="2C06260F" w:rsidR="00C86347" w:rsidRPr="00C86347" w:rsidRDefault="00C86347" w:rsidP="00C86347">
            <w:pPr>
              <w:jc w:val="center"/>
              <w:rPr>
                <w:b/>
                <w:bCs/>
              </w:rPr>
            </w:pPr>
            <w:proofErr w:type="spellStart"/>
            <w:r w:rsidRPr="00C86347">
              <w:rPr>
                <w:b/>
                <w:bCs/>
              </w:rPr>
              <w:t>Te</w:t>
            </w:r>
            <w:proofErr w:type="spellEnd"/>
          </w:p>
        </w:tc>
        <w:tc>
          <w:tcPr>
            <w:tcW w:w="935" w:type="dxa"/>
          </w:tcPr>
          <w:p w14:paraId="0FEA87FD" w14:textId="02EED0AA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Re</w:t>
            </w:r>
          </w:p>
        </w:tc>
        <w:tc>
          <w:tcPr>
            <w:tcW w:w="935" w:type="dxa"/>
          </w:tcPr>
          <w:p w14:paraId="336FB7AC" w14:textId="1EC7BA9D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Khe</w:t>
            </w:r>
          </w:p>
        </w:tc>
        <w:tc>
          <w:tcPr>
            <w:tcW w:w="935" w:type="dxa"/>
          </w:tcPr>
          <w:p w14:paraId="5FE61541" w14:textId="6F4EDCFF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Ta</w:t>
            </w:r>
          </w:p>
        </w:tc>
        <w:tc>
          <w:tcPr>
            <w:tcW w:w="935" w:type="dxa"/>
          </w:tcPr>
          <w:p w14:paraId="18CA3B4D" w14:textId="3F8109D0" w:rsidR="00C86347" w:rsidRPr="00C86347" w:rsidRDefault="00C86347" w:rsidP="00C86347">
            <w:pPr>
              <w:jc w:val="center"/>
              <w:rPr>
                <w:b/>
                <w:bCs/>
              </w:rPr>
            </w:pPr>
            <w:proofErr w:type="spellStart"/>
            <w:r w:rsidRPr="00C86347">
              <w:rPr>
                <w:b/>
                <w:bCs/>
              </w:rPr>
              <w:t>Te</w:t>
            </w:r>
            <w:proofErr w:type="spellEnd"/>
          </w:p>
        </w:tc>
        <w:tc>
          <w:tcPr>
            <w:tcW w:w="935" w:type="dxa"/>
          </w:tcPr>
          <w:p w14:paraId="2151C6E6" w14:textId="54624F0C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Re</w:t>
            </w:r>
          </w:p>
        </w:tc>
        <w:tc>
          <w:tcPr>
            <w:tcW w:w="935" w:type="dxa"/>
          </w:tcPr>
          <w:p w14:paraId="59483BCC" w14:textId="5A7F5B12" w:rsidR="00C86347" w:rsidRPr="00C86347" w:rsidRDefault="00C86347" w:rsidP="00C86347">
            <w:pPr>
              <w:jc w:val="center"/>
              <w:rPr>
                <w:b/>
                <w:bCs/>
              </w:rPr>
            </w:pPr>
            <w:proofErr w:type="spellStart"/>
            <w:r w:rsidRPr="00C86347">
              <w:rPr>
                <w:b/>
                <w:bCs/>
              </w:rPr>
              <w:t>Te</w:t>
            </w:r>
            <w:proofErr w:type="spellEnd"/>
          </w:p>
        </w:tc>
        <w:tc>
          <w:tcPr>
            <w:tcW w:w="935" w:type="dxa"/>
          </w:tcPr>
          <w:p w14:paraId="432ADD92" w14:textId="62D5A7F7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Re</w:t>
            </w:r>
          </w:p>
        </w:tc>
        <w:tc>
          <w:tcPr>
            <w:tcW w:w="935" w:type="dxa"/>
          </w:tcPr>
          <w:p w14:paraId="5E83096C" w14:textId="3999942F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Kh</w:t>
            </w:r>
          </w:p>
        </w:tc>
        <w:tc>
          <w:tcPr>
            <w:tcW w:w="935" w:type="dxa"/>
          </w:tcPr>
          <w:p w14:paraId="640D56D7" w14:textId="53D6A6AA" w:rsidR="00C86347" w:rsidRPr="00C86347" w:rsidRDefault="00C86347" w:rsidP="00C86347">
            <w:pPr>
              <w:jc w:val="center"/>
              <w:rPr>
                <w:b/>
                <w:bCs/>
              </w:rPr>
            </w:pPr>
            <w:r w:rsidRPr="00C86347">
              <w:rPr>
                <w:b/>
                <w:bCs/>
              </w:rPr>
              <w:t>ta</w:t>
            </w:r>
          </w:p>
        </w:tc>
      </w:tr>
    </w:tbl>
    <w:p w14:paraId="07AA5AB7" w14:textId="77777777" w:rsidR="00C86347" w:rsidRDefault="00C86347" w:rsidP="00C02EE0"/>
    <w:p w14:paraId="4B4907EB" w14:textId="05D9DA9D" w:rsidR="008A5AB2" w:rsidRDefault="008A5AB2" w:rsidP="008A5AB2">
      <w:pPr>
        <w:pStyle w:val="Heading2"/>
      </w:pPr>
      <w:r>
        <w:t>Right Hand Strengthening</w:t>
      </w:r>
    </w:p>
    <w:p w14:paraId="6386F3EF" w14:textId="58311E11" w:rsidR="008A5AB2" w:rsidRDefault="00A369B9" w:rsidP="00C02EE0">
      <w:r>
        <w:t>P</w:t>
      </w:r>
      <w:r w:rsidR="008A5AB2">
        <w:t xml:space="preserve"> say there is no better way to build strength, and stamina, for the right hand.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8A5AB2" w14:paraId="2C43B17C" w14:textId="77777777" w:rsidTr="008A5AB2">
        <w:tc>
          <w:tcPr>
            <w:tcW w:w="1168" w:type="dxa"/>
            <w:shd w:val="clear" w:color="auto" w:fill="E7E6E6" w:themeFill="background2"/>
          </w:tcPr>
          <w:p w14:paraId="77AF16BF" w14:textId="4D519619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1</w:t>
            </w:r>
          </w:p>
        </w:tc>
        <w:tc>
          <w:tcPr>
            <w:tcW w:w="1168" w:type="dxa"/>
            <w:shd w:val="clear" w:color="auto" w:fill="E7E6E6" w:themeFill="background2"/>
          </w:tcPr>
          <w:p w14:paraId="1308944D" w14:textId="4DF8205D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2</w:t>
            </w:r>
          </w:p>
        </w:tc>
        <w:tc>
          <w:tcPr>
            <w:tcW w:w="1169" w:type="dxa"/>
            <w:shd w:val="clear" w:color="auto" w:fill="E7E6E6" w:themeFill="background2"/>
          </w:tcPr>
          <w:p w14:paraId="4B2E0BA3" w14:textId="42FE5D1C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3</w:t>
            </w:r>
          </w:p>
        </w:tc>
        <w:tc>
          <w:tcPr>
            <w:tcW w:w="1169" w:type="dxa"/>
            <w:shd w:val="clear" w:color="auto" w:fill="E7E6E6" w:themeFill="background2"/>
          </w:tcPr>
          <w:p w14:paraId="408158DC" w14:textId="3346E665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4</w:t>
            </w:r>
          </w:p>
        </w:tc>
        <w:tc>
          <w:tcPr>
            <w:tcW w:w="1169" w:type="dxa"/>
            <w:shd w:val="clear" w:color="auto" w:fill="E7E6E6" w:themeFill="background2"/>
          </w:tcPr>
          <w:p w14:paraId="3D3AD84C" w14:textId="420187C2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5</w:t>
            </w:r>
          </w:p>
        </w:tc>
        <w:tc>
          <w:tcPr>
            <w:tcW w:w="1169" w:type="dxa"/>
            <w:shd w:val="clear" w:color="auto" w:fill="E7E6E6" w:themeFill="background2"/>
          </w:tcPr>
          <w:p w14:paraId="1588B66D" w14:textId="4FC1F9DD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6</w:t>
            </w:r>
          </w:p>
        </w:tc>
        <w:tc>
          <w:tcPr>
            <w:tcW w:w="1169" w:type="dxa"/>
            <w:shd w:val="clear" w:color="auto" w:fill="E7E6E6" w:themeFill="background2"/>
          </w:tcPr>
          <w:p w14:paraId="38CB2CC5" w14:textId="5F9B6BB3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7</w:t>
            </w:r>
          </w:p>
        </w:tc>
        <w:tc>
          <w:tcPr>
            <w:tcW w:w="1169" w:type="dxa"/>
            <w:shd w:val="clear" w:color="auto" w:fill="E7E6E6" w:themeFill="background2"/>
          </w:tcPr>
          <w:p w14:paraId="65814BBE" w14:textId="687F98C0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8</w:t>
            </w:r>
          </w:p>
        </w:tc>
      </w:tr>
      <w:tr w:rsidR="008A5AB2" w14:paraId="59CE0475" w14:textId="77777777" w:rsidTr="008A5AB2">
        <w:tc>
          <w:tcPr>
            <w:tcW w:w="1168" w:type="dxa"/>
          </w:tcPr>
          <w:p w14:paraId="3BFCA662" w14:textId="04A9E7BF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8" w:type="dxa"/>
          </w:tcPr>
          <w:p w14:paraId="6687CA40" w14:textId="0B47D97C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b/>
                <w:bCs/>
              </w:rPr>
              <w:t>Kheta</w:t>
            </w:r>
            <w:proofErr w:type="spellEnd"/>
          </w:p>
        </w:tc>
        <w:tc>
          <w:tcPr>
            <w:tcW w:w="1169" w:type="dxa"/>
          </w:tcPr>
          <w:p w14:paraId="0266F27D" w14:textId="601E1379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427154D7" w14:textId="7E538936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b/>
                <w:bCs/>
              </w:rPr>
              <w:t>Kheta</w:t>
            </w:r>
            <w:proofErr w:type="spellEnd"/>
          </w:p>
        </w:tc>
        <w:tc>
          <w:tcPr>
            <w:tcW w:w="1169" w:type="dxa"/>
          </w:tcPr>
          <w:p w14:paraId="10D09520" w14:textId="46A000B0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2CF5AF03" w14:textId="5EEE5AEC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6847DD61" w14:textId="16EDBFCA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2804C388" w14:textId="6B787A2C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b/>
                <w:bCs/>
              </w:rPr>
              <w:t>Kheta</w:t>
            </w:r>
            <w:proofErr w:type="spellEnd"/>
          </w:p>
        </w:tc>
      </w:tr>
      <w:tr w:rsidR="008A5AB2" w14:paraId="1B8CADF7" w14:textId="77777777" w:rsidTr="008A5AB2">
        <w:tc>
          <w:tcPr>
            <w:tcW w:w="1168" w:type="dxa"/>
          </w:tcPr>
          <w:p w14:paraId="4F8DE45B" w14:textId="0C22014C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rStyle w:val="yt-core-attributed-string--link-inherit-color"/>
                <w:b/>
                <w:bCs/>
                <w:color w:val="131313"/>
              </w:rPr>
              <w:t>Tikhi</w:t>
            </w:r>
            <w:proofErr w:type="spellEnd"/>
          </w:p>
        </w:tc>
        <w:tc>
          <w:tcPr>
            <w:tcW w:w="1168" w:type="dxa"/>
          </w:tcPr>
          <w:p w14:paraId="117E4776" w14:textId="3BCD1048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rStyle w:val="yt-core-attributed-string--link-inherit-color"/>
                <w:b/>
                <w:bCs/>
                <w:color w:val="131313"/>
              </w:rPr>
              <w:t>T</w:t>
            </w:r>
            <w:r w:rsidRPr="008A5AB2">
              <w:rPr>
                <w:rStyle w:val="yt-core-attributed-string--link-inherit-color"/>
                <w:b/>
                <w:bCs/>
                <w:color w:val="131313"/>
              </w:rPr>
              <w:t>a</w:t>
            </w:r>
            <w:r w:rsidRPr="008A5AB2">
              <w:rPr>
                <w:rStyle w:val="yt-core-attributed-string--link-inherit-color"/>
                <w:b/>
                <w:bCs/>
                <w:color w:val="131313"/>
              </w:rPr>
              <w:t>khi</w:t>
            </w:r>
          </w:p>
        </w:tc>
        <w:tc>
          <w:tcPr>
            <w:tcW w:w="1169" w:type="dxa"/>
          </w:tcPr>
          <w:p w14:paraId="34882986" w14:textId="3E2A2482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66ADC13C" w14:textId="1CDD0943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32DB068B" w14:textId="62B35015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b/>
                <w:bCs/>
              </w:rPr>
              <w:t>Kheta</w:t>
            </w:r>
            <w:proofErr w:type="spellEnd"/>
          </w:p>
        </w:tc>
        <w:tc>
          <w:tcPr>
            <w:tcW w:w="1169" w:type="dxa"/>
          </w:tcPr>
          <w:p w14:paraId="1796E3FB" w14:textId="3A20C9E2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Takhi</w:t>
            </w:r>
          </w:p>
        </w:tc>
        <w:tc>
          <w:tcPr>
            <w:tcW w:w="1169" w:type="dxa"/>
          </w:tcPr>
          <w:p w14:paraId="12B4D3BA" w14:textId="0CD7D1A7" w:rsidR="008A5AB2" w:rsidRPr="008A5AB2" w:rsidRDefault="008A5AB2" w:rsidP="008A5AB2">
            <w:pPr>
              <w:jc w:val="center"/>
              <w:rPr>
                <w:b/>
                <w:bCs/>
              </w:rPr>
            </w:pPr>
            <w:r w:rsidRPr="008A5AB2">
              <w:rPr>
                <w:b/>
                <w:bCs/>
              </w:rPr>
              <w:t>Tere</w:t>
            </w:r>
          </w:p>
        </w:tc>
        <w:tc>
          <w:tcPr>
            <w:tcW w:w="1169" w:type="dxa"/>
          </w:tcPr>
          <w:p w14:paraId="3E2B3B3F" w14:textId="3099CC12" w:rsidR="008A5AB2" w:rsidRPr="008A5AB2" w:rsidRDefault="008A5AB2" w:rsidP="008A5AB2">
            <w:pPr>
              <w:jc w:val="center"/>
              <w:rPr>
                <w:b/>
                <w:bCs/>
              </w:rPr>
            </w:pPr>
            <w:proofErr w:type="spellStart"/>
            <w:r w:rsidRPr="008A5AB2">
              <w:rPr>
                <w:b/>
                <w:bCs/>
              </w:rPr>
              <w:t>Kheta</w:t>
            </w:r>
            <w:proofErr w:type="spellEnd"/>
          </w:p>
        </w:tc>
      </w:tr>
    </w:tbl>
    <w:p w14:paraId="7D55F65F" w14:textId="7A29EACB" w:rsidR="008A5AB2" w:rsidRDefault="008A5AB2" w:rsidP="00C02EE0">
      <w:r>
        <w:lastRenderedPageBreak/>
        <w:t>The first 8 beats are derived from the first two practices.</w:t>
      </w:r>
      <w:r>
        <w:br/>
        <w:t xml:space="preserve">The second line begins with </w:t>
      </w:r>
      <w:proofErr w:type="spellStart"/>
      <w:r w:rsidRPr="0031649C">
        <w:rPr>
          <w:b/>
          <w:bCs/>
        </w:rPr>
        <w:t>Tikhi</w:t>
      </w:r>
      <w:proofErr w:type="spellEnd"/>
      <w:r>
        <w:t>, which</w:t>
      </w:r>
      <w:r w:rsidR="0031649C">
        <w:t xml:space="preserve">, for the purpose of this practice, </w:t>
      </w:r>
      <w:r w:rsidR="0031649C" w:rsidRPr="0031649C">
        <w:rPr>
          <w:b/>
          <w:bCs/>
        </w:rPr>
        <w:t>Ti</w:t>
      </w:r>
      <w:r w:rsidR="0031649C">
        <w:t xml:space="preserve"> is played with four fingers and closed sound). And </w:t>
      </w:r>
      <w:proofErr w:type="spellStart"/>
      <w:r w:rsidR="0031649C" w:rsidRPr="0031649C">
        <w:rPr>
          <w:b/>
          <w:bCs/>
        </w:rPr>
        <w:t>khi</w:t>
      </w:r>
      <w:proofErr w:type="spellEnd"/>
      <w:r w:rsidR="0031649C">
        <w:t xml:space="preserve"> is played with a closed hand on the Bayan.</w:t>
      </w:r>
    </w:p>
    <w:p w14:paraId="7051DE6F" w14:textId="4DC5A38A" w:rsidR="0031649C" w:rsidRDefault="0031649C" w:rsidP="00C02EE0">
      <w:r w:rsidRPr="00A369B9">
        <w:rPr>
          <w:b/>
          <w:bCs/>
        </w:rPr>
        <w:t>Takhi</w:t>
      </w:r>
      <w:r>
        <w:t xml:space="preserve">, is played with </w:t>
      </w:r>
      <w:r w:rsidRPr="00A369B9">
        <w:rPr>
          <w:b/>
          <w:bCs/>
        </w:rPr>
        <w:t>Ta</w:t>
      </w:r>
      <w:r>
        <w:t xml:space="preserve">, as in the previous practice </w:t>
      </w:r>
      <w:proofErr w:type="spellStart"/>
      <w:r>
        <w:t>bols</w:t>
      </w:r>
      <w:proofErr w:type="spellEnd"/>
      <w:r>
        <w:t xml:space="preserve">, with four fingers and an open sound, and </w:t>
      </w:r>
      <w:proofErr w:type="spellStart"/>
      <w:r w:rsidRPr="0031649C">
        <w:rPr>
          <w:b/>
          <w:bCs/>
        </w:rPr>
        <w:t>khi</w:t>
      </w:r>
      <w:proofErr w:type="spellEnd"/>
      <w:r>
        <w:rPr>
          <w:b/>
          <w:bCs/>
        </w:rPr>
        <w:t xml:space="preserve"> </w:t>
      </w:r>
      <w:r w:rsidRPr="00792F26">
        <w:t>is again, played with</w:t>
      </w:r>
      <w:r w:rsidR="00792F26" w:rsidRPr="00792F26">
        <w:t xml:space="preserve"> open hand on the Bayan.</w:t>
      </w:r>
    </w:p>
    <w:p w14:paraId="090A8FD2" w14:textId="15D55F5C" w:rsidR="00792F26" w:rsidRDefault="00792F26" w:rsidP="00C02EE0">
      <w:r>
        <w:t xml:space="preserve">As you can see on the second line in beats 5 and 6, there is a </w:t>
      </w:r>
      <w:r w:rsidRPr="00792F26">
        <w:rPr>
          <w:b/>
          <w:bCs/>
        </w:rPr>
        <w:t>Ta</w:t>
      </w:r>
      <w:r>
        <w:t xml:space="preserve"> on the end of </w:t>
      </w:r>
      <w:proofErr w:type="spellStart"/>
      <w:r w:rsidRPr="00792F26">
        <w:rPr>
          <w:b/>
          <w:bCs/>
        </w:rPr>
        <w:t>Kheta</w:t>
      </w:r>
      <w:proofErr w:type="spellEnd"/>
      <w:r>
        <w:t xml:space="preserve"> in beat 5, and </w:t>
      </w:r>
      <w:r w:rsidRPr="00792F26">
        <w:rPr>
          <w:b/>
          <w:bCs/>
        </w:rPr>
        <w:t>Ta</w:t>
      </w:r>
      <w:r>
        <w:t xml:space="preserve"> at the beginning of beat six. Having to </w:t>
      </w:r>
      <w:r w:rsidRPr="00792F26">
        <w:rPr>
          <w:b/>
          <w:bCs/>
        </w:rPr>
        <w:t>Ta</w:t>
      </w:r>
      <w:r>
        <w:t xml:space="preserve">’s together would </w:t>
      </w:r>
      <w:r w:rsidR="00A369B9">
        <w:t xml:space="preserve">be very </w:t>
      </w:r>
      <w:r>
        <w:t xml:space="preserve">tiring at high speeds, so we replace the </w:t>
      </w:r>
      <w:proofErr w:type="spellStart"/>
      <w:r w:rsidRPr="00792F26">
        <w:rPr>
          <w:b/>
          <w:bCs/>
        </w:rPr>
        <w:t>Kheta</w:t>
      </w:r>
      <w:proofErr w:type="spellEnd"/>
      <w:r>
        <w:t xml:space="preserve"> on beat 5, with a </w:t>
      </w:r>
      <w:r w:rsidRPr="00792F26">
        <w:rPr>
          <w:b/>
          <w:bCs/>
        </w:rPr>
        <w:t>Re</w:t>
      </w:r>
      <w:r>
        <w:t xml:space="preserve"> (thumb with open sound), making it </w:t>
      </w:r>
      <w:r w:rsidRPr="00792F26">
        <w:rPr>
          <w:b/>
          <w:bCs/>
        </w:rPr>
        <w:t>Khere</w:t>
      </w:r>
      <w:r>
        <w:t>.</w:t>
      </w:r>
    </w:p>
    <w:sectPr w:rsidR="00792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074382" w14:textId="77777777" w:rsidR="00AD7891" w:rsidRDefault="00AD7891">
      <w:pPr>
        <w:spacing w:line="240" w:lineRule="auto"/>
      </w:pPr>
      <w:r>
        <w:separator/>
      </w:r>
    </w:p>
  </w:endnote>
  <w:endnote w:type="continuationSeparator" w:id="0">
    <w:p w14:paraId="4D9FA4F8" w14:textId="77777777" w:rsidR="00AD7891" w:rsidRDefault="00AD7891">
      <w:pPr>
        <w:spacing w:line="240" w:lineRule="auto"/>
      </w:pPr>
      <w:r>
        <w:continuationSeparator/>
      </w:r>
    </w:p>
  </w:endnote>
  <w:endnote w:type="continuationNotice" w:id="1">
    <w:p w14:paraId="1486EE7F" w14:textId="77777777" w:rsidR="00AD7891" w:rsidRDefault="00AD789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A1ACD" w14:textId="77777777" w:rsidR="00515AAE" w:rsidRDefault="00515A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2186409"/>
      <w:docPartObj>
        <w:docPartGallery w:val="Page Numbers (Bottom of Page)"/>
        <w:docPartUnique/>
      </w:docPartObj>
    </w:sdtPr>
    <w:sdtContent>
      <w:p w14:paraId="29326921" w14:textId="77777777" w:rsidR="00515AAE" w:rsidRDefault="00515AA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23E2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0DF7E60A" w14:textId="77777777" w:rsidR="00515AAE" w:rsidRDefault="00515A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EF282" w14:textId="77777777" w:rsidR="00515AAE" w:rsidRDefault="00515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5AC4F" w14:textId="77777777" w:rsidR="00AD7891" w:rsidRDefault="00AD7891">
      <w:pPr>
        <w:spacing w:line="240" w:lineRule="auto"/>
      </w:pPr>
      <w:r>
        <w:separator/>
      </w:r>
    </w:p>
  </w:footnote>
  <w:footnote w:type="continuationSeparator" w:id="0">
    <w:p w14:paraId="180E63E6" w14:textId="77777777" w:rsidR="00AD7891" w:rsidRDefault="00AD7891">
      <w:pPr>
        <w:spacing w:line="240" w:lineRule="auto"/>
      </w:pPr>
      <w:r>
        <w:continuationSeparator/>
      </w:r>
    </w:p>
  </w:footnote>
  <w:footnote w:type="continuationNotice" w:id="1">
    <w:p w14:paraId="5C9ECB70" w14:textId="77777777" w:rsidR="00AD7891" w:rsidRDefault="00AD789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CB8C0" w14:textId="77777777" w:rsidR="00515AAE" w:rsidRDefault="00515A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EA10F" w14:textId="77777777" w:rsidR="00515AAE" w:rsidRDefault="00515A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D9713" w14:textId="77777777" w:rsidR="00515AAE" w:rsidRDefault="00515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4C77C6"/>
    <w:multiLevelType w:val="multilevel"/>
    <w:tmpl w:val="FA005712"/>
    <w:lvl w:ilvl="0">
      <w:start w:val="1"/>
      <w:numFmt w:val="decimal"/>
      <w:pStyle w:val="ListNumber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abstractNum w:abstractNumId="16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963539">
    <w:abstractNumId w:val="15"/>
  </w:num>
  <w:num w:numId="2" w16cid:durableId="35008461">
    <w:abstractNumId w:val="15"/>
    <w:lvlOverride w:ilvl="0">
      <w:startOverride w:val="1"/>
    </w:lvlOverride>
  </w:num>
  <w:num w:numId="3" w16cid:durableId="568226483">
    <w:abstractNumId w:val="15"/>
  </w:num>
  <w:num w:numId="4" w16cid:durableId="1131628283">
    <w:abstractNumId w:val="15"/>
    <w:lvlOverride w:ilvl="0">
      <w:startOverride w:val="1"/>
    </w:lvlOverride>
  </w:num>
  <w:num w:numId="5" w16cid:durableId="1389573780">
    <w:abstractNumId w:val="8"/>
  </w:num>
  <w:num w:numId="6" w16cid:durableId="1661545782">
    <w:abstractNumId w:val="15"/>
    <w:lvlOverride w:ilvl="0">
      <w:startOverride w:val="1"/>
    </w:lvlOverride>
  </w:num>
  <w:num w:numId="7" w16cid:durableId="5026677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7949497">
    <w:abstractNumId w:val="10"/>
  </w:num>
  <w:num w:numId="9" w16cid:durableId="5663063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0959908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5948069">
    <w:abstractNumId w:val="7"/>
  </w:num>
  <w:num w:numId="12" w16cid:durableId="681201867">
    <w:abstractNumId w:val="6"/>
  </w:num>
  <w:num w:numId="13" w16cid:durableId="1625379190">
    <w:abstractNumId w:val="5"/>
  </w:num>
  <w:num w:numId="14" w16cid:durableId="1457598423">
    <w:abstractNumId w:val="4"/>
  </w:num>
  <w:num w:numId="15" w16cid:durableId="1023746675">
    <w:abstractNumId w:val="3"/>
  </w:num>
  <w:num w:numId="16" w16cid:durableId="918902279">
    <w:abstractNumId w:val="2"/>
  </w:num>
  <w:num w:numId="17" w16cid:durableId="948046422">
    <w:abstractNumId w:val="1"/>
  </w:num>
  <w:num w:numId="18" w16cid:durableId="1774789528">
    <w:abstractNumId w:val="0"/>
  </w:num>
  <w:num w:numId="19" w16cid:durableId="1609586061">
    <w:abstractNumId w:val="16"/>
  </w:num>
  <w:num w:numId="20" w16cid:durableId="966013216">
    <w:abstractNumId w:val="9"/>
  </w:num>
  <w:num w:numId="21" w16cid:durableId="1480342490">
    <w:abstractNumId w:val="14"/>
  </w:num>
  <w:num w:numId="22" w16cid:durableId="1273393260">
    <w:abstractNumId w:val="13"/>
  </w:num>
  <w:num w:numId="23" w16cid:durableId="486020667">
    <w:abstractNumId w:val="12"/>
  </w:num>
  <w:num w:numId="24" w16cid:durableId="743455697">
    <w:abstractNumId w:val="11"/>
  </w:num>
  <w:num w:numId="25" w16cid:durableId="5321120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2684580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360289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023577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48664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10132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7255409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450048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331185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8D2"/>
    <w:rsid w:val="00016748"/>
    <w:rsid w:val="00020B74"/>
    <w:rsid w:val="0006567E"/>
    <w:rsid w:val="000760DB"/>
    <w:rsid w:val="000E23E2"/>
    <w:rsid w:val="000F00E7"/>
    <w:rsid w:val="0016766E"/>
    <w:rsid w:val="00170063"/>
    <w:rsid w:val="00175643"/>
    <w:rsid w:val="001A716C"/>
    <w:rsid w:val="001B2338"/>
    <w:rsid w:val="002008D2"/>
    <w:rsid w:val="002061A9"/>
    <w:rsid w:val="00210B10"/>
    <w:rsid w:val="00217B64"/>
    <w:rsid w:val="00235579"/>
    <w:rsid w:val="00257FAA"/>
    <w:rsid w:val="00263938"/>
    <w:rsid w:val="002E1778"/>
    <w:rsid w:val="002E78EB"/>
    <w:rsid w:val="002F25A8"/>
    <w:rsid w:val="0031649C"/>
    <w:rsid w:val="003407A9"/>
    <w:rsid w:val="00340DC9"/>
    <w:rsid w:val="00343ACB"/>
    <w:rsid w:val="0035031F"/>
    <w:rsid w:val="00350BD5"/>
    <w:rsid w:val="00444F02"/>
    <w:rsid w:val="00466E5B"/>
    <w:rsid w:val="00485997"/>
    <w:rsid w:val="00490CC6"/>
    <w:rsid w:val="004B7CB5"/>
    <w:rsid w:val="004F05F9"/>
    <w:rsid w:val="00515AAE"/>
    <w:rsid w:val="00530647"/>
    <w:rsid w:val="005509B2"/>
    <w:rsid w:val="005556DB"/>
    <w:rsid w:val="005C35FF"/>
    <w:rsid w:val="005C6D45"/>
    <w:rsid w:val="005D58F7"/>
    <w:rsid w:val="005E7FB8"/>
    <w:rsid w:val="00617D63"/>
    <w:rsid w:val="00634313"/>
    <w:rsid w:val="00643D1A"/>
    <w:rsid w:val="00674588"/>
    <w:rsid w:val="00697CCA"/>
    <w:rsid w:val="006A7B57"/>
    <w:rsid w:val="006D44C5"/>
    <w:rsid w:val="00713672"/>
    <w:rsid w:val="0073562D"/>
    <w:rsid w:val="00792F26"/>
    <w:rsid w:val="007B07DE"/>
    <w:rsid w:val="007B7A70"/>
    <w:rsid w:val="008270A2"/>
    <w:rsid w:val="0084726F"/>
    <w:rsid w:val="00853F77"/>
    <w:rsid w:val="00872F6E"/>
    <w:rsid w:val="00873350"/>
    <w:rsid w:val="00885CE1"/>
    <w:rsid w:val="00887350"/>
    <w:rsid w:val="008907FF"/>
    <w:rsid w:val="00892BC1"/>
    <w:rsid w:val="00895E89"/>
    <w:rsid w:val="008A1743"/>
    <w:rsid w:val="008A5AB2"/>
    <w:rsid w:val="008B696C"/>
    <w:rsid w:val="008B6BEE"/>
    <w:rsid w:val="008F78D7"/>
    <w:rsid w:val="00907390"/>
    <w:rsid w:val="009200C1"/>
    <w:rsid w:val="00980085"/>
    <w:rsid w:val="00983E00"/>
    <w:rsid w:val="00997127"/>
    <w:rsid w:val="009B2525"/>
    <w:rsid w:val="009D216F"/>
    <w:rsid w:val="009D3248"/>
    <w:rsid w:val="009E49C5"/>
    <w:rsid w:val="00A369B9"/>
    <w:rsid w:val="00A65E8A"/>
    <w:rsid w:val="00A81B3C"/>
    <w:rsid w:val="00A87896"/>
    <w:rsid w:val="00A95E94"/>
    <w:rsid w:val="00AA2D97"/>
    <w:rsid w:val="00AB4A6A"/>
    <w:rsid w:val="00AC1EE7"/>
    <w:rsid w:val="00AC46CB"/>
    <w:rsid w:val="00AC582A"/>
    <w:rsid w:val="00AD7891"/>
    <w:rsid w:val="00AF0EC6"/>
    <w:rsid w:val="00B07E6B"/>
    <w:rsid w:val="00B650C6"/>
    <w:rsid w:val="00B851F5"/>
    <w:rsid w:val="00BA63C2"/>
    <w:rsid w:val="00BC6939"/>
    <w:rsid w:val="00BE1875"/>
    <w:rsid w:val="00BE45C8"/>
    <w:rsid w:val="00BE58E7"/>
    <w:rsid w:val="00BF2331"/>
    <w:rsid w:val="00BF7463"/>
    <w:rsid w:val="00C02EE0"/>
    <w:rsid w:val="00C250F3"/>
    <w:rsid w:val="00C30889"/>
    <w:rsid w:val="00C73035"/>
    <w:rsid w:val="00C86347"/>
    <w:rsid w:val="00C90A2E"/>
    <w:rsid w:val="00CC5861"/>
    <w:rsid w:val="00D30B81"/>
    <w:rsid w:val="00D3649E"/>
    <w:rsid w:val="00D65327"/>
    <w:rsid w:val="00D93097"/>
    <w:rsid w:val="00DC544C"/>
    <w:rsid w:val="00DC5818"/>
    <w:rsid w:val="00DF0FDA"/>
    <w:rsid w:val="00E142DA"/>
    <w:rsid w:val="00E16F51"/>
    <w:rsid w:val="00EB0B6E"/>
    <w:rsid w:val="00EE70C1"/>
    <w:rsid w:val="00F169E1"/>
    <w:rsid w:val="00F528DE"/>
    <w:rsid w:val="00F77B79"/>
    <w:rsid w:val="00F866A8"/>
    <w:rsid w:val="00FA030D"/>
    <w:rsid w:val="00FB30FE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4B83A9"/>
  <w15:chartTrackingRefBased/>
  <w15:docId w15:val="{110FD37C-7835-45D4-A801-49CDD22B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6CB"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link w:val="ListNumberChar"/>
    <w:uiPriority w:val="10"/>
    <w:qFormat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qFormat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Theme="majorHAnsi" w:eastAsiaTheme="minorEastAsia" w:hAnsiTheme="majorHAnsi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pacing w:val="15"/>
      <w:sz w:val="36"/>
      <w:shd w:val="clear" w:color="auto" w:fill="2B579A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Pr>
      <w:i/>
      <w:iCs/>
      <w:color w:val="2B579A" w:themeColor="accent5"/>
    </w:rPr>
  </w:style>
  <w:style w:type="table" w:styleId="GridTable1Light">
    <w:name w:val="Grid Table 1 Light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ListBullet">
    <w:name w:val="List Bullet"/>
    <w:basedOn w:val="Normal"/>
    <w:uiPriority w:val="11"/>
    <w:qFormat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Pr>
      <w:b/>
      <w:bCs/>
      <w:color w:val="2B579A" w:themeColor="accent5"/>
    </w:rPr>
  </w:style>
  <w:style w:type="paragraph" w:customStyle="1" w:styleId="Heading1-PageBreak">
    <w:name w:val="Heading 1 - Page Break"/>
    <w:basedOn w:val="Normal"/>
    <w:uiPriority w:val="6"/>
    <w:qFormat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customStyle="1" w:styleId="Image">
    <w:name w:val="Image"/>
    <w:basedOn w:val="Normal"/>
    <w:uiPriority w:val="22"/>
    <w:qFormat/>
    <w:pPr>
      <w:spacing w:before="240"/>
    </w:pPr>
    <w:rPr>
      <w:noProof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Cs w:val="20"/>
    </w:rPr>
  </w:style>
  <w:style w:type="table" w:styleId="GridTable1Light-Accent2">
    <w:name w:val="Grid Table 1 Light Accent 2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1"/>
    <w:semiHidden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1"/>
    <w:semiHidden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1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1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8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styleId="ListTable1Light">
    <w:name w:val="List Table 1 Light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table" w:styleId="PlainTable1">
    <w:name w:val="Plain Table 1"/>
    <w:basedOn w:val="TableNormal"/>
    <w:uiPriority w:val="4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63938"/>
    <w:pPr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pPr>
      <w:spacing w:before="0" w:line="240" w:lineRule="auto"/>
    </w:pPr>
  </w:style>
  <w:style w:type="paragraph" w:customStyle="1" w:styleId="TryItBoilerplate">
    <w:name w:val="Try It Boilerplate"/>
    <w:basedOn w:val="Normal"/>
    <w:rsid w:val="0073562D"/>
    <w:pPr>
      <w:ind w:left="720" w:right="720"/>
    </w:pPr>
    <w:rPr>
      <w:i/>
      <w:color w:val="595959" w:themeColor="text1" w:themeTint="A6"/>
    </w:rPr>
  </w:style>
  <w:style w:type="paragraph" w:customStyle="1" w:styleId="Quoteemphasis">
    <w:name w:val="Quote emphasis"/>
    <w:basedOn w:val="Normal"/>
    <w:next w:val="Normal"/>
    <w:link w:val="QuoteemphasisChar"/>
    <w:qFormat/>
    <w:rsid w:val="00C30889"/>
    <w:rPr>
      <w:i/>
    </w:rPr>
  </w:style>
  <w:style w:type="character" w:customStyle="1" w:styleId="ListNumberChar">
    <w:name w:val="List Number Char"/>
    <w:basedOn w:val="DefaultParagraphFont"/>
    <w:link w:val="ListNumber"/>
    <w:uiPriority w:val="10"/>
    <w:rsid w:val="00C30889"/>
    <w:rPr>
      <w:rFonts w:eastAsiaTheme="minorEastAsia"/>
      <w:color w:val="3B3838" w:themeColor="background2" w:themeShade="40"/>
    </w:rPr>
  </w:style>
  <w:style w:type="character" w:customStyle="1" w:styleId="QuoteemphasisChar">
    <w:name w:val="Quote emphasis Char"/>
    <w:basedOn w:val="ListNumberChar"/>
    <w:link w:val="Quoteemphasis"/>
    <w:rsid w:val="00C30889"/>
    <w:rPr>
      <w:rFonts w:eastAsiaTheme="minorEastAsia"/>
      <w:i/>
      <w:color w:val="3B3838" w:themeColor="background2" w:themeShade="40"/>
    </w:rPr>
  </w:style>
  <w:style w:type="paragraph" w:customStyle="1" w:styleId="Standard">
    <w:name w:val="Standard"/>
    <w:rsid w:val="002008D2"/>
    <w:pPr>
      <w:suppressAutoHyphens/>
      <w:autoSpaceDN w:val="0"/>
      <w:spacing w:before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val="en-AU" w:eastAsia="zh-CN" w:bidi="hi-IN"/>
    </w:rPr>
  </w:style>
  <w:style w:type="paragraph" w:customStyle="1" w:styleId="Textbody">
    <w:name w:val="Text body"/>
    <w:basedOn w:val="Standard"/>
    <w:rsid w:val="002008D2"/>
    <w:pPr>
      <w:spacing w:after="140" w:line="288" w:lineRule="auto"/>
    </w:pPr>
  </w:style>
  <w:style w:type="paragraph" w:customStyle="1" w:styleId="TableContents">
    <w:name w:val="Table Contents"/>
    <w:basedOn w:val="Standard"/>
    <w:rsid w:val="002008D2"/>
    <w:pPr>
      <w:suppressLineNumbers/>
    </w:pPr>
  </w:style>
  <w:style w:type="character" w:customStyle="1" w:styleId="yt-core-attributed-string--link-inherit-color">
    <w:name w:val="yt-core-attributed-string--link-inherit-color"/>
    <w:basedOn w:val="DefaultParagraphFont"/>
    <w:rsid w:val="00020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aterson\AppData\Roaming\Microsoft\Templates\Insert%20your%20first%20table%20of%20contents%20tutorial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2B585-2DBE-4549-980D-14A9DFDA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your first table of contents tutorial</Template>
  <TotalTime>230</TotalTime>
  <Pages>15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Waterson</dc:creator>
  <cp:keywords/>
  <dc:description/>
  <cp:lastModifiedBy>Kevin Waterson</cp:lastModifiedBy>
  <cp:revision>7</cp:revision>
  <dcterms:created xsi:type="dcterms:W3CDTF">2024-08-27T09:45:00Z</dcterms:created>
  <dcterms:modified xsi:type="dcterms:W3CDTF">2024-08-28T03:33:00Z</dcterms:modified>
</cp:coreProperties>
</file>